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CC5FD" w14:textId="77777777" w:rsidR="00A96171" w:rsidRDefault="00A96171" w:rsidP="00730FC7">
      <w:pPr>
        <w:jc w:val="center"/>
        <w:rPr>
          <w:rFonts w:eastAsia="Calibri" w:cs="Times New Roman"/>
          <w:b/>
          <w:bCs/>
          <w:color w:val="006400"/>
          <w:sz w:val="40"/>
        </w:rPr>
        <w:sectPr w:rsidR="00A96171" w:rsidSect="001E62C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53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7A6BAB0A" w14:textId="66667B29" w:rsidR="005710C4" w:rsidRDefault="00176F33" w:rsidP="00730FC7">
      <w:pPr>
        <w:jc w:val="center"/>
        <w:rPr>
          <w:rFonts w:eastAsia="Calibri" w:cs="Times New Roman"/>
          <w:b/>
          <w:bCs/>
          <w:color w:val="006400"/>
          <w:sz w:val="40"/>
        </w:rPr>
      </w:pPr>
      <w:r>
        <w:rPr>
          <w:rFonts w:eastAsia="Calibri" w:cs="Times New Roman"/>
          <w:b/>
          <w:bCs/>
          <w:color w:val="006400"/>
          <w:sz w:val="40"/>
        </w:rPr>
        <w:t>NOMINATION FORM</w:t>
      </w:r>
    </w:p>
    <w:p w14:paraId="0F8D9F37" w14:textId="77777777" w:rsidR="00176F33" w:rsidRPr="005710C4" w:rsidRDefault="00176F33" w:rsidP="00730FC7">
      <w:pPr>
        <w:jc w:val="center"/>
        <w:rPr>
          <w:rFonts w:eastAsia="Calibri" w:cs="Times New Roman"/>
          <w:b/>
          <w:bCs/>
          <w:color w:val="006400"/>
          <w:sz w:val="40"/>
        </w:rPr>
      </w:pPr>
      <w:r>
        <w:rPr>
          <w:rFonts w:eastAsia="Calibri" w:cs="Times New Roman"/>
          <w:b/>
          <w:bCs/>
          <w:color w:val="006400"/>
          <w:sz w:val="40"/>
        </w:rPr>
        <w:t xml:space="preserve">Dr. William E. Tarrants Outstanding </w:t>
      </w:r>
      <w:r w:rsidR="000165CC">
        <w:rPr>
          <w:rFonts w:eastAsia="Calibri" w:cs="Times New Roman"/>
          <w:b/>
          <w:bCs/>
          <w:color w:val="006400"/>
          <w:sz w:val="40"/>
        </w:rPr>
        <w:t xml:space="preserve">Safety </w:t>
      </w:r>
      <w:r>
        <w:rPr>
          <w:rFonts w:eastAsia="Calibri" w:cs="Times New Roman"/>
          <w:b/>
          <w:bCs/>
          <w:color w:val="006400"/>
          <w:sz w:val="40"/>
        </w:rPr>
        <w:t>Educator Award</w:t>
      </w:r>
    </w:p>
    <w:p w14:paraId="4721A8C4" w14:textId="77777777" w:rsidR="005710C4" w:rsidRPr="005710C4" w:rsidRDefault="005710C4" w:rsidP="005710C4">
      <w:pPr>
        <w:rPr>
          <w:rFonts w:eastAsia="Calibri" w:cs="Times New Roman"/>
        </w:rPr>
      </w:pPr>
    </w:p>
    <w:p w14:paraId="71545259" w14:textId="77777777" w:rsidR="005710C4" w:rsidRDefault="00176F33" w:rsidP="00176F33">
      <w:pPr>
        <w:jc w:val="center"/>
        <w:rPr>
          <w:rFonts w:eastAsia="Calibri" w:cs="Times New Roman"/>
          <w:b/>
          <w:bCs/>
          <w:szCs w:val="16"/>
        </w:rPr>
      </w:pPr>
      <w:r w:rsidRPr="00176F33">
        <w:rPr>
          <w:rFonts w:eastAsia="Calibri" w:cs="Times New Roman"/>
          <w:b/>
          <w:bCs/>
          <w:szCs w:val="16"/>
        </w:rPr>
        <w:t>This form is filled out by the nominee’s professional and/or ASSP colleague, immediate supervisor, or student.</w:t>
      </w:r>
    </w:p>
    <w:p w14:paraId="44BF4A54" w14:textId="77777777" w:rsidR="00176F33" w:rsidRPr="00176F33" w:rsidRDefault="00176F33" w:rsidP="00176F33">
      <w:pPr>
        <w:rPr>
          <w:rFonts w:eastAsia="Calibri" w:cs="Times New Roman"/>
          <w:b/>
          <w:bCs/>
          <w:color w:val="006400"/>
          <w:sz w:val="32"/>
          <w:szCs w:val="20"/>
        </w:rPr>
      </w:pPr>
      <w:r w:rsidRPr="00176F33">
        <w:rPr>
          <w:rFonts w:eastAsia="Calibri" w:cs="Times New Roman"/>
          <w:b/>
          <w:bCs/>
          <w:color w:val="006400"/>
          <w:sz w:val="32"/>
          <w:szCs w:val="20"/>
        </w:rPr>
        <w:t>Nominee:</w:t>
      </w:r>
    </w:p>
    <w:p w14:paraId="79935786" w14:textId="6D7B102A" w:rsidR="00176F33" w:rsidRPr="00176F33" w:rsidRDefault="00176F33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 xml:space="preserve">Name: </w:t>
      </w:r>
      <w:sdt>
        <w:sdtPr>
          <w:rPr>
            <w:rFonts w:eastAsia="Calibri" w:cs="Times New Roman"/>
            <w:b/>
            <w:bCs/>
            <w:szCs w:val="12"/>
          </w:rPr>
          <w:id w:val="596454977"/>
          <w:placeholder>
            <w:docPart w:val="7C282F5F1A6F4BCDB1ACB7CEC5681C13"/>
          </w:placeholder>
        </w:sdtPr>
        <w:sdtEndPr/>
        <w:sdtContent>
          <w:sdt>
            <w:sdtPr>
              <w:rPr>
                <w:rFonts w:eastAsia="Calibri" w:cs="Times New Roman"/>
                <w:b/>
                <w:bCs/>
                <w:szCs w:val="12"/>
              </w:rPr>
              <w:id w:val="-1120765446"/>
              <w:placeholder>
                <w:docPart w:val="022AFC6855814970B30F31F71F97EC8B"/>
              </w:placeholder>
              <w:showingPlcHdr/>
              <w:text/>
            </w:sdtPr>
            <w:sdtEndPr/>
            <w:sdtContent>
              <w:r w:rsidR="00D772EE" w:rsidRPr="0096504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49195CF" w14:textId="40458A1D" w:rsidR="007A1CEA" w:rsidRPr="00176F33" w:rsidRDefault="007A1CEA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 xml:space="preserve">Address: </w:t>
      </w:r>
      <w:sdt>
        <w:sdtPr>
          <w:rPr>
            <w:rFonts w:eastAsia="Calibri" w:cs="Times New Roman"/>
            <w:b/>
            <w:bCs/>
            <w:szCs w:val="12"/>
          </w:rPr>
          <w:id w:val="810686954"/>
          <w:placeholder>
            <w:docPart w:val="0C8CE3ED66C84D209984FB6E4A7D330C"/>
          </w:placeholder>
          <w:showingPlcHdr/>
          <w:text/>
        </w:sdtPr>
        <w:sdtEndPr/>
        <w:sdtContent>
          <w:r w:rsidR="002714E2" w:rsidRPr="00965049">
            <w:rPr>
              <w:rStyle w:val="PlaceholderText"/>
            </w:rPr>
            <w:t>Click or tap here to enter text.</w:t>
          </w:r>
        </w:sdtContent>
      </w:sdt>
    </w:p>
    <w:p w14:paraId="002CEFDC" w14:textId="02474E98" w:rsidR="007A1CEA" w:rsidRPr="00176F33" w:rsidRDefault="007A1CEA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 xml:space="preserve">Phone: </w:t>
      </w:r>
      <w:sdt>
        <w:sdtPr>
          <w:rPr>
            <w:rFonts w:eastAsia="Calibri" w:cs="Times New Roman"/>
            <w:b/>
            <w:bCs/>
            <w:szCs w:val="12"/>
          </w:rPr>
          <w:id w:val="-2093152825"/>
          <w:placeholder>
            <w:docPart w:val="229471305971400D8CB54796F8B6E444"/>
          </w:placeholder>
          <w:showingPlcHdr/>
          <w:text/>
        </w:sdtPr>
        <w:sdtEndPr/>
        <w:sdtContent>
          <w:r w:rsidR="002714E2" w:rsidRPr="00965049">
            <w:rPr>
              <w:rStyle w:val="PlaceholderText"/>
            </w:rPr>
            <w:t>Click or tap here to enter text.</w:t>
          </w:r>
        </w:sdtContent>
      </w:sdt>
    </w:p>
    <w:p w14:paraId="56FA6D3D" w14:textId="6D788AE0" w:rsidR="007A1CEA" w:rsidRPr="002714E2" w:rsidRDefault="007A1CEA" w:rsidP="007A1CEA">
      <w:pPr>
        <w:spacing w:after="120"/>
        <w:rPr>
          <w:rFonts w:eastAsia="Calibri" w:cs="Times New Roman"/>
          <w:szCs w:val="12"/>
        </w:rPr>
      </w:pPr>
      <w:r>
        <w:rPr>
          <w:rFonts w:eastAsia="Calibri" w:cs="Times New Roman"/>
          <w:b/>
          <w:bCs/>
          <w:szCs w:val="12"/>
        </w:rPr>
        <w:t xml:space="preserve">Email: </w:t>
      </w:r>
      <w:r w:rsidR="002714E2">
        <w:rPr>
          <w:rFonts w:eastAsia="Calibri" w:cs="Times New Roman"/>
          <w:szCs w:val="12"/>
        </w:rPr>
        <w:tab/>
      </w:r>
      <w:sdt>
        <w:sdtPr>
          <w:rPr>
            <w:rFonts w:eastAsia="Calibri" w:cs="Times New Roman"/>
            <w:b/>
            <w:bCs/>
            <w:szCs w:val="12"/>
          </w:rPr>
          <w:id w:val="-837219734"/>
          <w:placeholder>
            <w:docPart w:val="EF940D10DA43435D924793E2997A0664"/>
          </w:placeholder>
          <w:showingPlcHdr/>
          <w:text/>
        </w:sdtPr>
        <w:sdtEndPr/>
        <w:sdtContent>
          <w:r w:rsidR="000E59B5" w:rsidRPr="00965049">
            <w:rPr>
              <w:rStyle w:val="PlaceholderText"/>
            </w:rPr>
            <w:t>Click or tap here to enter text.</w:t>
          </w:r>
        </w:sdtContent>
      </w:sdt>
    </w:p>
    <w:p w14:paraId="603D9E58" w14:textId="7EE3167C" w:rsidR="007A1CEA" w:rsidRPr="00176F33" w:rsidRDefault="007A1CEA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Title</w:t>
      </w:r>
      <w:r w:rsidR="00F739E4">
        <w:rPr>
          <w:rFonts w:eastAsia="Calibri" w:cs="Times New Roman"/>
          <w:b/>
          <w:bCs/>
          <w:szCs w:val="12"/>
        </w:rPr>
        <w:t xml:space="preserve">: </w:t>
      </w:r>
      <w:sdt>
        <w:sdtPr>
          <w:rPr>
            <w:rFonts w:eastAsia="Calibri" w:cs="Times New Roman"/>
            <w:b/>
            <w:bCs/>
            <w:szCs w:val="12"/>
          </w:rPr>
          <w:id w:val="233980812"/>
          <w:placeholder>
            <w:docPart w:val="A96AF1B77CC9452294BC4797F1779846"/>
          </w:placeholder>
          <w:showingPlcHdr/>
          <w:text/>
        </w:sdtPr>
        <w:sdtEndPr/>
        <w:sdtContent>
          <w:r w:rsidR="00F739E4" w:rsidRPr="00965049">
            <w:rPr>
              <w:rStyle w:val="PlaceholderText"/>
            </w:rPr>
            <w:t>Click or tap here to enter text.</w:t>
          </w:r>
        </w:sdtContent>
      </w:sdt>
    </w:p>
    <w:p w14:paraId="36F06E63" w14:textId="37D96A7A" w:rsidR="007A1CEA" w:rsidRPr="00176F33" w:rsidRDefault="007A1CEA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Academic Institution/Organization:</w:t>
      </w:r>
      <w:r w:rsidR="0035206D">
        <w:rPr>
          <w:rFonts w:eastAsia="Calibri" w:cs="Times New Roman"/>
          <w:b/>
          <w:bCs/>
          <w:szCs w:val="12"/>
        </w:rPr>
        <w:t xml:space="preserve"> </w:t>
      </w:r>
      <w:sdt>
        <w:sdtPr>
          <w:rPr>
            <w:rFonts w:eastAsia="Calibri" w:cs="Times New Roman"/>
            <w:b/>
            <w:bCs/>
            <w:szCs w:val="12"/>
          </w:rPr>
          <w:id w:val="142092995"/>
          <w:placeholder>
            <w:docPart w:val="6087AB73819B4D85A59A155777326A55"/>
          </w:placeholder>
          <w:showingPlcHdr/>
          <w:text/>
        </w:sdtPr>
        <w:sdtEndPr/>
        <w:sdtContent>
          <w:r w:rsidR="0035206D" w:rsidRPr="00965049">
            <w:rPr>
              <w:rStyle w:val="PlaceholderText"/>
            </w:rPr>
            <w:t>Click or tap here to enter text.</w:t>
          </w:r>
        </w:sdtContent>
      </w:sdt>
      <w:r w:rsidR="00F739E4">
        <w:rPr>
          <w:rFonts w:eastAsia="Calibri" w:cs="Times New Roman"/>
          <w:b/>
          <w:bCs/>
          <w:szCs w:val="12"/>
        </w:rPr>
        <w:tab/>
      </w:r>
    </w:p>
    <w:p w14:paraId="40C78C54" w14:textId="3A86310F" w:rsidR="007A1CEA" w:rsidRPr="00176F33" w:rsidRDefault="007A1CEA" w:rsidP="007A1CEA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6"/>
        </w:rPr>
        <w:t>Years of Professional Membership:</w:t>
      </w:r>
      <w:r>
        <w:rPr>
          <w:rFonts w:eastAsia="Calibri" w:cs="Times New Roman"/>
          <w:b/>
          <w:bCs/>
          <w:szCs w:val="12"/>
        </w:rPr>
        <w:t xml:space="preserve"> </w:t>
      </w:r>
      <w:sdt>
        <w:sdtPr>
          <w:rPr>
            <w:rFonts w:eastAsia="Calibri" w:cs="Times New Roman"/>
            <w:b/>
            <w:bCs/>
            <w:szCs w:val="12"/>
          </w:rPr>
          <w:id w:val="1645317842"/>
          <w:placeholder>
            <w:docPart w:val="1D4EDFC2432E4654AC374EE8E13FE0D3"/>
          </w:placeholder>
          <w:showingPlcHdr/>
          <w:text/>
        </w:sdtPr>
        <w:sdtEndPr/>
        <w:sdtContent>
          <w:r w:rsidR="00E04445" w:rsidRPr="00965049">
            <w:rPr>
              <w:rStyle w:val="PlaceholderText"/>
            </w:rPr>
            <w:t>Click or tap here to enter text.</w:t>
          </w:r>
        </w:sdtContent>
      </w:sdt>
      <w:r w:rsidR="00E04445">
        <w:rPr>
          <w:rFonts w:eastAsia="Calibri" w:cs="Times New Roman"/>
          <w:b/>
          <w:bCs/>
          <w:szCs w:val="12"/>
        </w:rPr>
        <w:tab/>
      </w:r>
    </w:p>
    <w:p w14:paraId="42737C85" w14:textId="77777777" w:rsidR="00605A6E" w:rsidRDefault="00605A6E" w:rsidP="00176F33">
      <w:pPr>
        <w:rPr>
          <w:rFonts w:eastAsia="Calibri" w:cs="Times New Roman"/>
          <w:b/>
          <w:bCs/>
          <w:szCs w:val="16"/>
        </w:rPr>
      </w:pPr>
    </w:p>
    <w:p w14:paraId="7FD30F04" w14:textId="4806A84D" w:rsidR="00605A6E" w:rsidRDefault="00605A6E" w:rsidP="00176F33">
      <w:pPr>
        <w:rPr>
          <w:rFonts w:eastAsia="Calibri" w:cs="Times New Roman"/>
          <w:b/>
          <w:bCs/>
          <w:szCs w:val="16"/>
        </w:rPr>
        <w:sectPr w:rsidR="00605A6E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425F4D7B" w14:textId="77777777" w:rsidR="00176F33" w:rsidRPr="00176F33" w:rsidRDefault="00176F33" w:rsidP="00176F33">
      <w:pPr>
        <w:rPr>
          <w:rFonts w:eastAsia="Calibri" w:cs="Times New Roman"/>
          <w:b/>
          <w:bCs/>
          <w:szCs w:val="16"/>
        </w:rPr>
      </w:pPr>
    </w:p>
    <w:p w14:paraId="5D2C2ECA" w14:textId="77777777" w:rsidR="005710C4" w:rsidRPr="007A1CEA" w:rsidRDefault="007A1CEA" w:rsidP="005710C4">
      <w:pPr>
        <w:rPr>
          <w:rFonts w:eastAsia="Calibri" w:cs="Times New Roman"/>
          <w:b/>
          <w:bCs/>
          <w:i/>
          <w:iCs/>
        </w:rPr>
      </w:pPr>
      <w:r w:rsidRPr="007A1CEA">
        <w:rPr>
          <w:rFonts w:eastAsia="Calibri" w:cs="Times New Roman"/>
          <w:b/>
          <w:bCs/>
          <w:i/>
          <w:iCs/>
        </w:rPr>
        <w:t xml:space="preserve">I have reviewed the petition and believe all statements to be accurate and a faithful reflection of my activities in the Society, for my employer, and for my community. </w:t>
      </w:r>
    </w:p>
    <w:p w14:paraId="030BE3B0" w14:textId="77777777" w:rsidR="00D309CC" w:rsidRDefault="00D309CC" w:rsidP="005710C4"/>
    <w:p w14:paraId="7A2A846A" w14:textId="030FD69D" w:rsidR="00F17DE4" w:rsidRPr="00E039CC" w:rsidRDefault="007A1CEA" w:rsidP="005710C4">
      <w:pPr>
        <w:rPr>
          <w:b/>
          <w:bCs/>
          <w:u w:val="single"/>
        </w:rPr>
      </w:pPr>
      <w:r w:rsidRPr="00E039CC">
        <w:rPr>
          <w:b/>
          <w:bCs/>
          <w:u w:val="single"/>
        </w:rPr>
        <w:t>Nominee’s Signature:</w:t>
      </w:r>
    </w:p>
    <w:p w14:paraId="4C26E087" w14:textId="77777777" w:rsidR="007A1CEA" w:rsidRPr="00F17DE4" w:rsidRDefault="00F17DE4" w:rsidP="005710C4">
      <w:pPr>
        <w:rPr>
          <w:i/>
          <w:iCs/>
        </w:rPr>
      </w:pPr>
      <w:r w:rsidRPr="00F17DE4">
        <w:rPr>
          <w:i/>
          <w:iCs/>
        </w:rPr>
        <w:t>(</w:t>
      </w:r>
      <w:r w:rsidR="00187E3B" w:rsidRPr="00F17DE4">
        <w:rPr>
          <w:i/>
          <w:iCs/>
        </w:rPr>
        <w:t>Please</w:t>
      </w:r>
      <w:r w:rsidRPr="00F17DE4">
        <w:rPr>
          <w:i/>
          <w:iCs/>
        </w:rPr>
        <w:t xml:space="preserve"> double click signature box below)</w:t>
      </w:r>
      <w:r w:rsidR="007A1CEA" w:rsidRPr="00F17DE4">
        <w:rPr>
          <w:i/>
          <w:iCs/>
        </w:rPr>
        <w:t xml:space="preserve"> </w:t>
      </w:r>
    </w:p>
    <w:p w14:paraId="0A807BEE" w14:textId="7BAE1E6B" w:rsidR="00670E9C" w:rsidRDefault="00176F46" w:rsidP="00670E9C">
      <w:pPr>
        <w:rPr>
          <w:b/>
          <w:bCs/>
        </w:rPr>
      </w:pPr>
      <w:r>
        <w:rPr>
          <w:b/>
          <w:bCs/>
        </w:rPr>
        <w:pict w14:anchorId="0D15EC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3.4pt;height:77pt">
            <v:imagedata r:id="rId13" o:title=""/>
            <o:lock v:ext="edit" ungrouping="t" rotation="t" cropping="t" verticies="t" text="t" grouping="t"/>
            <o:signatureline v:ext="edit" id="{AB97C58D-EA97-46CB-8DA6-3D83BFE195C8}" provid="{00000000-0000-0000-0000-000000000000}" issignatureline="t"/>
          </v:shape>
        </w:pict>
      </w:r>
    </w:p>
    <w:p w14:paraId="4D4383DB" w14:textId="77777777" w:rsidR="00DA236A" w:rsidRDefault="00DA236A" w:rsidP="00670E9C">
      <w:pPr>
        <w:rPr>
          <w:b/>
          <w:bCs/>
        </w:rPr>
        <w:sectPr w:rsidR="00DA236A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formProt w:val="0"/>
          <w:titlePg/>
          <w:docGrid w:linePitch="360"/>
        </w:sectPr>
      </w:pPr>
    </w:p>
    <w:p w14:paraId="7E1F079D" w14:textId="637CDF65" w:rsidR="00670E9C" w:rsidRPr="00670E9C" w:rsidRDefault="00670E9C" w:rsidP="0052483C">
      <w:pPr>
        <w:spacing w:after="120"/>
        <w:rPr>
          <w:b/>
          <w:bCs/>
        </w:rPr>
      </w:pPr>
      <w:r>
        <w:rPr>
          <w:rFonts w:eastAsia="Calibri" w:cs="Times New Roman"/>
          <w:b/>
          <w:bCs/>
          <w:color w:val="006400"/>
          <w:sz w:val="32"/>
          <w:szCs w:val="20"/>
        </w:rPr>
        <w:t>Sponsor</w:t>
      </w:r>
      <w:r w:rsidRPr="00176F33">
        <w:rPr>
          <w:rFonts w:eastAsia="Calibri" w:cs="Times New Roman"/>
          <w:b/>
          <w:bCs/>
          <w:color w:val="006400"/>
          <w:sz w:val="32"/>
          <w:szCs w:val="20"/>
        </w:rPr>
        <w:t>:</w:t>
      </w:r>
    </w:p>
    <w:p w14:paraId="07740E0C" w14:textId="741EED6B" w:rsidR="00670E9C" w:rsidRPr="00176F33" w:rsidRDefault="00670E9C" w:rsidP="0052483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Name</w:t>
      </w:r>
      <w:r w:rsidR="00281D3F">
        <w:rPr>
          <w:rFonts w:eastAsia="Calibri" w:cs="Times New Roman"/>
          <w:b/>
          <w:bCs/>
          <w:szCs w:val="12"/>
        </w:rPr>
        <w:t xml:space="preserve">: </w:t>
      </w:r>
      <w:sdt>
        <w:sdtPr>
          <w:rPr>
            <w:rFonts w:eastAsia="Calibri" w:cs="Times New Roman"/>
            <w:b/>
            <w:bCs/>
            <w:szCs w:val="12"/>
          </w:rPr>
          <w:id w:val="-203404969"/>
          <w:placeholder>
            <w:docPart w:val="3B075417C06741E48A23A0DFBDBB4825"/>
          </w:placeholder>
          <w:showingPlcHdr/>
          <w:text/>
        </w:sdtPr>
        <w:sdtEndPr/>
        <w:sdtContent>
          <w:r w:rsidR="00281D3F" w:rsidRPr="00965049">
            <w:rPr>
              <w:rStyle w:val="PlaceholderText"/>
            </w:rPr>
            <w:t>Click or tap here to enter text.</w:t>
          </w:r>
        </w:sdtContent>
      </w:sdt>
    </w:p>
    <w:p w14:paraId="0A4B8727" w14:textId="27E64040" w:rsidR="00670E9C" w:rsidRPr="00176F33" w:rsidRDefault="00670E9C" w:rsidP="00670E9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Relationship to Nominee</w:t>
      </w:r>
      <w:r w:rsidR="00EF1DAA" w:rsidRPr="00EF1DAA">
        <w:rPr>
          <w:rFonts w:eastAsia="Calibri" w:cs="Times New Roman"/>
          <w:b/>
          <w:bCs/>
          <w:szCs w:val="12"/>
        </w:rPr>
        <w:t xml:space="preserve"> </w:t>
      </w:r>
      <w:sdt>
        <w:sdtPr>
          <w:rPr>
            <w:rFonts w:eastAsia="Calibri" w:cs="Times New Roman"/>
            <w:b/>
            <w:bCs/>
            <w:szCs w:val="12"/>
          </w:rPr>
          <w:id w:val="1518666010"/>
          <w:placeholder>
            <w:docPart w:val="3BC3F0754D7B4A0B94F431120D73153A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</w:p>
    <w:p w14:paraId="0E8C9DC4" w14:textId="6AA4FEC4" w:rsidR="00670E9C" w:rsidRDefault="00670E9C" w:rsidP="00670E9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Address:</w:t>
      </w:r>
      <w:sdt>
        <w:sdtPr>
          <w:rPr>
            <w:rFonts w:eastAsia="Calibri" w:cs="Times New Roman"/>
            <w:b/>
            <w:bCs/>
            <w:szCs w:val="12"/>
          </w:rPr>
          <w:id w:val="-926577451"/>
          <w:placeholder>
            <w:docPart w:val="774BECD6083944F19F00C1D2F893ED3E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  <w:r w:rsidR="00EF1DAA">
        <w:rPr>
          <w:rFonts w:eastAsia="Calibri" w:cs="Times New Roman"/>
          <w:b/>
          <w:bCs/>
          <w:szCs w:val="12"/>
        </w:rPr>
        <w:tab/>
      </w:r>
    </w:p>
    <w:p w14:paraId="438D1D54" w14:textId="65163C90" w:rsidR="00670E9C" w:rsidRDefault="00670E9C" w:rsidP="00670E9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 xml:space="preserve">Phone: </w:t>
      </w:r>
      <w:sdt>
        <w:sdtPr>
          <w:rPr>
            <w:rFonts w:eastAsia="Calibri" w:cs="Times New Roman"/>
            <w:b/>
            <w:bCs/>
            <w:szCs w:val="12"/>
          </w:rPr>
          <w:id w:val="-140109946"/>
          <w:placeholder>
            <w:docPart w:val="CC32E215BF2246B1A7C3804C43656D88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</w:p>
    <w:p w14:paraId="17AAF10A" w14:textId="3DA9E81D" w:rsidR="00670E9C" w:rsidRPr="00176F33" w:rsidRDefault="00670E9C" w:rsidP="00670E9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 xml:space="preserve">Email: </w:t>
      </w:r>
      <w:sdt>
        <w:sdtPr>
          <w:rPr>
            <w:rFonts w:eastAsia="Calibri" w:cs="Times New Roman"/>
            <w:b/>
            <w:bCs/>
            <w:szCs w:val="12"/>
          </w:rPr>
          <w:id w:val="-166635192"/>
          <w:placeholder>
            <w:docPart w:val="BCE37C745ADA4583A1B113570BC91176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</w:p>
    <w:p w14:paraId="13EDD817" w14:textId="050B5898" w:rsidR="00670E9C" w:rsidRPr="00176F33" w:rsidRDefault="00670E9C" w:rsidP="00670E9C">
      <w:pPr>
        <w:spacing w:after="120"/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2"/>
        </w:rPr>
        <w:t>Title</w:t>
      </w:r>
      <w:r w:rsidR="00EF1DAA">
        <w:rPr>
          <w:rFonts w:eastAsia="Calibri" w:cs="Times New Roman"/>
          <w:b/>
          <w:bCs/>
          <w:szCs w:val="12"/>
        </w:rPr>
        <w:t xml:space="preserve">: </w:t>
      </w:r>
      <w:sdt>
        <w:sdtPr>
          <w:rPr>
            <w:rFonts w:eastAsia="Calibri" w:cs="Times New Roman"/>
            <w:b/>
            <w:bCs/>
            <w:szCs w:val="12"/>
          </w:rPr>
          <w:id w:val="-260685514"/>
          <w:placeholder>
            <w:docPart w:val="56BA82E3A2174BA08307D1EF60711671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</w:p>
    <w:p w14:paraId="2B51EDE7" w14:textId="7950B6A5" w:rsidR="00EF1DAA" w:rsidRDefault="00670E9C" w:rsidP="007B75AF">
      <w:pPr>
        <w:rPr>
          <w:rFonts w:eastAsia="Calibri" w:cs="Times New Roman"/>
          <w:b/>
          <w:bCs/>
          <w:szCs w:val="12"/>
        </w:rPr>
      </w:pPr>
      <w:r>
        <w:rPr>
          <w:rFonts w:eastAsia="Calibri" w:cs="Times New Roman"/>
          <w:b/>
          <w:bCs/>
          <w:szCs w:val="16"/>
        </w:rPr>
        <w:t>Company/Organization:</w:t>
      </w:r>
      <w:r>
        <w:rPr>
          <w:rFonts w:eastAsia="Calibri" w:cs="Times New Roman"/>
          <w:b/>
          <w:bCs/>
          <w:szCs w:val="12"/>
        </w:rPr>
        <w:t xml:space="preserve"> </w:t>
      </w:r>
      <w:sdt>
        <w:sdtPr>
          <w:rPr>
            <w:rFonts w:eastAsia="Calibri" w:cs="Times New Roman"/>
            <w:b/>
            <w:bCs/>
            <w:szCs w:val="12"/>
          </w:rPr>
          <w:id w:val="-1729361796"/>
          <w:placeholder>
            <w:docPart w:val="E33AE154B3164C17BEB5973EAC7294AB"/>
          </w:placeholder>
          <w:showingPlcHdr/>
          <w:text/>
        </w:sdtPr>
        <w:sdtEndPr/>
        <w:sdtContent>
          <w:r w:rsidR="00EF1DAA" w:rsidRPr="00965049">
            <w:rPr>
              <w:rStyle w:val="PlaceholderText"/>
            </w:rPr>
            <w:t>Click or tap here to enter text.</w:t>
          </w:r>
        </w:sdtContent>
      </w:sdt>
    </w:p>
    <w:p w14:paraId="02910052" w14:textId="77777777" w:rsidR="00730FC7" w:rsidRDefault="00730FC7" w:rsidP="007B75AF">
      <w:pPr>
        <w:rPr>
          <w:rFonts w:eastAsia="Calibri" w:cs="Times New Roman"/>
          <w:b/>
          <w:bCs/>
          <w:szCs w:val="12"/>
        </w:rPr>
      </w:pPr>
    </w:p>
    <w:p w14:paraId="32A165AD" w14:textId="10F0D7BC" w:rsidR="00672397" w:rsidRDefault="00672397" w:rsidP="007B75AF">
      <w:pPr>
        <w:rPr>
          <w:rFonts w:eastAsia="Calibri" w:cs="Times New Roman"/>
          <w:b/>
          <w:bCs/>
          <w:szCs w:val="12"/>
        </w:rPr>
        <w:sectPr w:rsidR="00672397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74AFF2FC" w14:textId="77777777" w:rsidR="00EF1DAA" w:rsidRDefault="00EF1DAA" w:rsidP="007B75AF">
      <w:pPr>
        <w:rPr>
          <w:rFonts w:eastAsia="Calibri" w:cs="Times New Roman"/>
          <w:b/>
          <w:bCs/>
          <w:szCs w:val="12"/>
        </w:rPr>
      </w:pPr>
    </w:p>
    <w:p w14:paraId="3E601D08" w14:textId="737B2CEA" w:rsidR="007B75AF" w:rsidRDefault="007B75AF" w:rsidP="007B75AF">
      <w:pPr>
        <w:rPr>
          <w:rFonts w:eastAsia="Calibri" w:cs="Times New Roman"/>
          <w:b/>
          <w:bCs/>
          <w:i/>
          <w:iCs/>
        </w:rPr>
      </w:pPr>
      <w:r>
        <w:rPr>
          <w:rFonts w:eastAsia="Calibri" w:cs="Times New Roman"/>
          <w:b/>
          <w:bCs/>
          <w:i/>
          <w:iCs/>
        </w:rPr>
        <w:t xml:space="preserve">As the sponsoring individual, I have reviewed </w:t>
      </w:r>
      <w:r w:rsidR="006573E2">
        <w:rPr>
          <w:rFonts w:eastAsia="Calibri" w:cs="Times New Roman"/>
          <w:b/>
          <w:bCs/>
          <w:i/>
          <w:iCs/>
        </w:rPr>
        <w:t xml:space="preserve">the petition and believe all statements to be accurate and a faithful reflection of the nominee’s safety activities in the Society, for an employer, and for the community. </w:t>
      </w:r>
    </w:p>
    <w:p w14:paraId="785C0FE1" w14:textId="77777777" w:rsidR="00AA3801" w:rsidRDefault="00AA3801" w:rsidP="007B75AF">
      <w:pPr>
        <w:rPr>
          <w:rFonts w:eastAsia="Calibri" w:cs="Times New Roman"/>
          <w:b/>
          <w:bCs/>
          <w:i/>
          <w:iCs/>
        </w:rPr>
        <w:sectPr w:rsidR="00AA3801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57770604" w14:textId="77777777" w:rsidR="00AA3801" w:rsidRDefault="00AA3801" w:rsidP="007B75AF">
      <w:pPr>
        <w:rPr>
          <w:rFonts w:eastAsia="Calibri" w:cs="Times New Roman"/>
          <w:b/>
          <w:bCs/>
          <w:i/>
          <w:iCs/>
        </w:rPr>
      </w:pPr>
    </w:p>
    <w:p w14:paraId="08469FA4" w14:textId="77777777" w:rsidR="006573E2" w:rsidRDefault="006573E2" w:rsidP="007B75AF">
      <w:pPr>
        <w:rPr>
          <w:rFonts w:eastAsia="Calibri" w:cs="Times New Roman"/>
          <w:b/>
          <w:bCs/>
          <w:i/>
          <w:iCs/>
        </w:rPr>
      </w:pPr>
    </w:p>
    <w:p w14:paraId="186700FE" w14:textId="77777777" w:rsidR="006573E2" w:rsidRPr="00E039CC" w:rsidRDefault="006573E2" w:rsidP="007B75AF">
      <w:pPr>
        <w:rPr>
          <w:rFonts w:eastAsia="Calibri" w:cs="Times New Roman"/>
          <w:b/>
          <w:bCs/>
          <w:u w:val="single"/>
        </w:rPr>
      </w:pPr>
      <w:r w:rsidRPr="00E039CC">
        <w:rPr>
          <w:rFonts w:eastAsia="Calibri" w:cs="Times New Roman"/>
          <w:b/>
          <w:bCs/>
          <w:u w:val="single"/>
        </w:rPr>
        <w:t>Signature of sponsoring individual:</w:t>
      </w:r>
    </w:p>
    <w:p w14:paraId="429DBC68" w14:textId="77777777" w:rsidR="00F17DE4" w:rsidRPr="00F17DE4" w:rsidRDefault="00F17DE4" w:rsidP="00F17DE4">
      <w:pPr>
        <w:rPr>
          <w:i/>
          <w:iCs/>
        </w:rPr>
      </w:pPr>
      <w:r w:rsidRPr="00F17DE4">
        <w:rPr>
          <w:i/>
          <w:iCs/>
        </w:rPr>
        <w:t>(</w:t>
      </w:r>
      <w:r w:rsidR="00187E3B" w:rsidRPr="00F17DE4">
        <w:rPr>
          <w:i/>
          <w:iCs/>
        </w:rPr>
        <w:t>Please</w:t>
      </w:r>
      <w:r w:rsidRPr="00F17DE4">
        <w:rPr>
          <w:i/>
          <w:iCs/>
        </w:rPr>
        <w:t xml:space="preserve"> double click signature box below) </w:t>
      </w:r>
    </w:p>
    <w:p w14:paraId="231D9127" w14:textId="77777777" w:rsidR="001E62C6" w:rsidRDefault="0052483C" w:rsidP="0052483C">
      <w:pPr>
        <w:rPr>
          <w:b/>
          <w:bCs/>
        </w:rPr>
      </w:pPr>
      <w:r>
        <w:rPr>
          <w:b/>
          <w:bCs/>
        </w:rPr>
        <w:pict w14:anchorId="1D2C4083">
          <v:shape id="_x0000_i1026" type="#_x0000_t75" alt="Microsoft Office Signature Line..." style="width:123.35pt;height:61.35pt">
            <v:imagedata r:id="rId14" o:title=""/>
            <o:lock v:ext="edit" ungrouping="t" rotation="t" cropping="t" verticies="t" text="t" grouping="t"/>
            <o:signatureline v:ext="edit" id="{C4939CB1-2317-4E67-B98E-5A82AB70DF66}" provid="{00000000-0000-0000-0000-000000000000}" issignatureline="t"/>
          </v:shape>
        </w:pict>
      </w:r>
    </w:p>
    <w:p w14:paraId="0D49DCC7" w14:textId="772D6235" w:rsidR="0052483C" w:rsidRDefault="0052483C" w:rsidP="0052483C">
      <w:pPr>
        <w:rPr>
          <w:b/>
          <w:bCs/>
        </w:rPr>
        <w:sectPr w:rsidR="0052483C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formProt w:val="0"/>
          <w:titlePg/>
          <w:docGrid w:linePitch="360"/>
        </w:sectPr>
      </w:pPr>
    </w:p>
    <w:p w14:paraId="32837557" w14:textId="2A384C70" w:rsidR="00774E3B" w:rsidRDefault="001E62C6" w:rsidP="00774E3B">
      <w:pPr>
        <w:rPr>
          <w:rFonts w:eastAsia="Calibri" w:cs="Times New Roman"/>
          <w:b/>
          <w:bCs/>
          <w:color w:val="006400"/>
          <w:sz w:val="32"/>
          <w:szCs w:val="20"/>
        </w:rPr>
      </w:pPr>
      <w:r>
        <w:rPr>
          <w:rFonts w:eastAsia="Calibri" w:cs="Times New Roman"/>
          <w:b/>
          <w:bCs/>
          <w:color w:val="006400"/>
          <w:sz w:val="32"/>
          <w:szCs w:val="20"/>
        </w:rPr>
        <w:t>T</w:t>
      </w:r>
      <w:r w:rsidR="00774E3B">
        <w:rPr>
          <w:rFonts w:eastAsia="Calibri" w:cs="Times New Roman"/>
          <w:b/>
          <w:bCs/>
          <w:color w:val="006400"/>
          <w:sz w:val="32"/>
          <w:szCs w:val="20"/>
        </w:rPr>
        <w:t>ips</w:t>
      </w:r>
    </w:p>
    <w:p w14:paraId="78395A7A" w14:textId="77777777" w:rsidR="00774E3B" w:rsidRPr="00774E3B" w:rsidRDefault="00774E3B" w:rsidP="008E6281">
      <w:pPr>
        <w:pStyle w:val="ListParagraph"/>
        <w:numPr>
          <w:ilvl w:val="0"/>
          <w:numId w:val="13"/>
        </w:numPr>
        <w:spacing w:after="120"/>
        <w:contextualSpacing w:val="0"/>
      </w:pPr>
      <w:r w:rsidRPr="00774E3B">
        <w:t>A complete package includes:</w:t>
      </w:r>
    </w:p>
    <w:p w14:paraId="7A8590FF" w14:textId="520D9667" w:rsidR="00A87064" w:rsidRDefault="00A87064" w:rsidP="008E6281">
      <w:pPr>
        <w:pStyle w:val="ListParagraph"/>
        <w:numPr>
          <w:ilvl w:val="0"/>
          <w:numId w:val="21"/>
        </w:numPr>
        <w:spacing w:after="120"/>
        <w:ind w:left="1260"/>
        <w:contextualSpacing w:val="0"/>
      </w:pPr>
      <w:r>
        <w:t xml:space="preserve">All items must be submitted as a single PDF to </w:t>
      </w:r>
      <w:hyperlink r:id="rId15" w:history="1">
        <w:r w:rsidRPr="008E6281">
          <w:rPr>
            <w:rStyle w:val="Hyperlink"/>
            <w:rFonts w:ascii="Arial" w:hAnsi="Arial"/>
            <w:sz w:val="20"/>
          </w:rPr>
          <w:t>Awards@assp.org</w:t>
        </w:r>
      </w:hyperlink>
      <w:r>
        <w:t xml:space="preserve">   </w:t>
      </w:r>
    </w:p>
    <w:p w14:paraId="711876BA" w14:textId="77777777" w:rsidR="00774E3B" w:rsidRDefault="00774E3B" w:rsidP="008E6281">
      <w:pPr>
        <w:pStyle w:val="ListParagraph"/>
        <w:numPr>
          <w:ilvl w:val="0"/>
          <w:numId w:val="13"/>
        </w:numPr>
        <w:spacing w:after="120"/>
        <w:contextualSpacing w:val="0"/>
      </w:pPr>
      <w:r w:rsidRPr="00774E3B">
        <w:t>All supporting documents are not to exceed 50 pages</w:t>
      </w:r>
      <w:r>
        <w:t>.</w:t>
      </w:r>
    </w:p>
    <w:p w14:paraId="528FB395" w14:textId="77777777" w:rsidR="00774E3B" w:rsidRPr="00774E3B" w:rsidRDefault="00A87064" w:rsidP="008E6281">
      <w:pPr>
        <w:pStyle w:val="ListParagraph"/>
        <w:numPr>
          <w:ilvl w:val="0"/>
          <w:numId w:val="13"/>
        </w:numPr>
        <w:spacing w:after="120"/>
        <w:contextualSpacing w:val="0"/>
      </w:pPr>
      <w:r>
        <w:t xml:space="preserve">Incomplete petitions will not be considered. </w:t>
      </w:r>
    </w:p>
    <w:p w14:paraId="6DE93843" w14:textId="77777777" w:rsidR="00A87064" w:rsidRDefault="00A87064" w:rsidP="00A87064">
      <w:pPr>
        <w:rPr>
          <w:rFonts w:eastAsia="Calibri" w:cs="Times New Roman"/>
          <w:b/>
          <w:bCs/>
          <w:color w:val="006400"/>
          <w:sz w:val="32"/>
          <w:szCs w:val="20"/>
        </w:rPr>
      </w:pPr>
    </w:p>
    <w:p w14:paraId="27205A14" w14:textId="77777777" w:rsidR="00A87064" w:rsidRDefault="00A87064" w:rsidP="00A87064">
      <w:pPr>
        <w:rPr>
          <w:rFonts w:eastAsia="Calibri" w:cs="Times New Roman"/>
          <w:b/>
          <w:bCs/>
          <w:color w:val="006400"/>
          <w:sz w:val="32"/>
          <w:szCs w:val="20"/>
        </w:rPr>
      </w:pPr>
      <w:r>
        <w:rPr>
          <w:rFonts w:eastAsia="Calibri" w:cs="Times New Roman"/>
          <w:b/>
          <w:bCs/>
          <w:color w:val="006400"/>
          <w:sz w:val="32"/>
          <w:szCs w:val="20"/>
        </w:rPr>
        <w:t>Evaluation Criteria</w:t>
      </w:r>
    </w:p>
    <w:p w14:paraId="1F2C6EEF" w14:textId="77777777" w:rsidR="00A87064" w:rsidRPr="00A87064" w:rsidRDefault="00A87064" w:rsidP="00A87064">
      <w:pPr>
        <w:rPr>
          <w:rFonts w:eastAsia="Calibri" w:cs="Times New Roman"/>
          <w:b/>
          <w:bCs/>
          <w:szCs w:val="12"/>
        </w:rPr>
      </w:pPr>
      <w:r w:rsidRPr="00A87064">
        <w:rPr>
          <w:rFonts w:eastAsia="Calibri" w:cs="Times New Roman"/>
          <w:b/>
          <w:bCs/>
          <w:szCs w:val="12"/>
        </w:rPr>
        <w:t xml:space="preserve">Submit all supporting documentation with this form and label each section according to Section (i.e., A1, A2, etc.). Do not provide more than 500 words for each criterion. </w:t>
      </w:r>
    </w:p>
    <w:p w14:paraId="06A88D1C" w14:textId="77777777" w:rsidR="00774E3B" w:rsidRDefault="00774E3B" w:rsidP="005710C4">
      <w:pPr>
        <w:rPr>
          <w:b/>
          <w:bCs/>
        </w:rPr>
      </w:pPr>
    </w:p>
    <w:p w14:paraId="0B3A2D30" w14:textId="77777777" w:rsidR="00980542" w:rsidRDefault="00980542" w:rsidP="00DA3274">
      <w:pPr>
        <w:pStyle w:val="ListParagraph"/>
        <w:numPr>
          <w:ilvl w:val="0"/>
          <w:numId w:val="16"/>
        </w:numPr>
        <w:spacing w:after="120"/>
        <w:ind w:left="360"/>
        <w:contextualSpacing w:val="0"/>
        <w:rPr>
          <w:rFonts w:eastAsia="Calibri" w:cs="Times New Roman"/>
          <w:color w:val="006400"/>
          <w:sz w:val="22"/>
          <w:szCs w:val="14"/>
        </w:rPr>
      </w:pPr>
      <w:r w:rsidRPr="00980542">
        <w:rPr>
          <w:rFonts w:eastAsia="Calibri" w:cs="Times New Roman"/>
          <w:color w:val="006400"/>
          <w:sz w:val="22"/>
          <w:szCs w:val="14"/>
        </w:rPr>
        <w:t>Teaching Effectiveness (4 sections, 10 points max/section, 40 points total)</w:t>
      </w:r>
    </w:p>
    <w:p w14:paraId="51E43EE3" w14:textId="77777777" w:rsidR="00DA3274" w:rsidRPr="00DD3E90" w:rsidRDefault="00DA3274" w:rsidP="00DA3274">
      <w:pPr>
        <w:pStyle w:val="ListParagraph"/>
        <w:numPr>
          <w:ilvl w:val="0"/>
          <w:numId w:val="17"/>
        </w:numPr>
        <w:spacing w:after="120"/>
        <w:contextualSpacing w:val="0"/>
        <w:rPr>
          <w:rFonts w:eastAsia="Calibri" w:cs="Times New Roman"/>
          <w:szCs w:val="12"/>
        </w:rPr>
      </w:pPr>
      <w:r w:rsidRPr="00DD3E90">
        <w:rPr>
          <w:rFonts w:eastAsia="Calibri" w:cs="Times New Roman"/>
          <w:szCs w:val="12"/>
        </w:rPr>
        <w:t xml:space="preserve">Describe the candidate’s teaching performance in OSH-related classes. This can be demonstrated with teaching evaluations, peer evaluations, letters of recommendation (i.e., from department chair), etc. </w:t>
      </w:r>
    </w:p>
    <w:p w14:paraId="3C4D6A00" w14:textId="2DAD1D0D" w:rsidR="00DA3274" w:rsidRPr="002D51AF" w:rsidRDefault="00176F46" w:rsidP="002D51AF">
      <w:pPr>
        <w:spacing w:after="120"/>
        <w:ind w:left="720"/>
        <w:rPr>
          <w:rFonts w:eastAsia="Calibri" w:cs="Times New Roman"/>
          <w:sz w:val="22"/>
          <w:szCs w:val="14"/>
        </w:rPr>
      </w:pPr>
      <w:sdt>
        <w:sdtPr>
          <w:rPr>
            <w:rFonts w:eastAsia="Calibri" w:cs="Times New Roman"/>
            <w:b/>
            <w:bCs/>
            <w:szCs w:val="12"/>
          </w:rPr>
          <w:id w:val="1303201157"/>
          <w:placeholder>
            <w:docPart w:val="9D8CEFD8DB094BBB85508606D426C92D"/>
          </w:placeholder>
          <w:showingPlcHdr/>
          <w:text/>
        </w:sdtPr>
        <w:sdtEndPr/>
        <w:sdtContent>
          <w:r w:rsidR="002D51AF" w:rsidRPr="00965049">
            <w:rPr>
              <w:rStyle w:val="PlaceholderText"/>
            </w:rPr>
            <w:t>Click or tap here to enter text.</w:t>
          </w:r>
        </w:sdtContent>
      </w:sdt>
    </w:p>
    <w:p w14:paraId="00E84C2F" w14:textId="77777777" w:rsidR="00DA3274" w:rsidRPr="00DA3274" w:rsidRDefault="00DA3274" w:rsidP="00DA3274">
      <w:pPr>
        <w:pStyle w:val="ListParagraph"/>
        <w:rPr>
          <w:rFonts w:eastAsia="Calibri" w:cs="Times New Roman"/>
          <w:sz w:val="22"/>
          <w:szCs w:val="14"/>
        </w:rPr>
      </w:pPr>
    </w:p>
    <w:p w14:paraId="6ABF53CE" w14:textId="77777777" w:rsidR="00A87064" w:rsidRDefault="00DA3274" w:rsidP="00E33B71">
      <w:pPr>
        <w:pStyle w:val="ListParagraph"/>
        <w:numPr>
          <w:ilvl w:val="0"/>
          <w:numId w:val="17"/>
        </w:numPr>
        <w:spacing w:after="120"/>
        <w:contextualSpacing w:val="0"/>
      </w:pPr>
      <w:r w:rsidRPr="00DA3274">
        <w:t xml:space="preserve">Describe the candidate’s </w:t>
      </w:r>
      <w:r w:rsidR="00BF3663">
        <w:t xml:space="preserve">involvement in student internship’s, co-ops, and practicum projects, with emphasis on demonstrating involvement in these activities and how these external learning experiences are tied to classroom studies. </w:t>
      </w:r>
    </w:p>
    <w:p w14:paraId="48FEF089" w14:textId="44BB4F97" w:rsidR="00BF3663" w:rsidRDefault="00176F46" w:rsidP="00DC64BC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  <w:sdt>
        <w:sdtPr>
          <w:rPr>
            <w:rFonts w:eastAsia="Calibri" w:cs="Times New Roman"/>
            <w:b/>
            <w:bCs/>
            <w:szCs w:val="12"/>
          </w:rPr>
          <w:id w:val="-2069564593"/>
          <w:placeholder>
            <w:docPart w:val="AF488D430A5E458D80808F963F073B5B"/>
          </w:placeholder>
          <w:showingPlcHdr/>
          <w:text/>
        </w:sdtPr>
        <w:sdtEndPr/>
        <w:sdtContent>
          <w:r w:rsidR="00DC64BC" w:rsidRPr="00965049">
            <w:rPr>
              <w:rStyle w:val="PlaceholderText"/>
            </w:rPr>
            <w:t>Click or tap here to enter text.</w:t>
          </w:r>
        </w:sdtContent>
      </w:sdt>
    </w:p>
    <w:p w14:paraId="775E8FE2" w14:textId="77777777" w:rsidR="00BF3663" w:rsidRDefault="00BF3663" w:rsidP="00BF3663">
      <w:pPr>
        <w:pStyle w:val="ListParagraph"/>
        <w:rPr>
          <w:rFonts w:eastAsia="Calibri" w:cs="Times New Roman"/>
          <w:b/>
          <w:bCs/>
          <w:szCs w:val="12"/>
        </w:rPr>
      </w:pPr>
    </w:p>
    <w:p w14:paraId="01C2C253" w14:textId="77777777" w:rsidR="00BF3663" w:rsidRDefault="000E43E7" w:rsidP="00E33B71">
      <w:pPr>
        <w:pStyle w:val="ListParagraph"/>
        <w:numPr>
          <w:ilvl w:val="0"/>
          <w:numId w:val="17"/>
        </w:numPr>
        <w:spacing w:after="120"/>
        <w:contextualSpacing w:val="0"/>
      </w:pPr>
      <w:r>
        <w:t xml:space="preserve">Teaching Awards won, innovative methods devised, and/or course development activities. </w:t>
      </w:r>
    </w:p>
    <w:sdt>
      <w:sdtPr>
        <w:rPr>
          <w:rFonts w:eastAsia="Calibri" w:cs="Times New Roman"/>
          <w:b/>
          <w:bCs/>
          <w:szCs w:val="12"/>
        </w:rPr>
        <w:id w:val="-492643909"/>
        <w:placeholder>
          <w:docPart w:val="F868D49ACC3044FD874EC26613FAC7E2"/>
        </w:placeholder>
        <w:showingPlcHdr/>
        <w:text/>
      </w:sdtPr>
      <w:sdtEndPr/>
      <w:sdtContent>
        <w:p w14:paraId="1A0C212B" w14:textId="385F62BF" w:rsidR="002D51AF" w:rsidRDefault="002D51AF" w:rsidP="002D51AF">
          <w:pPr>
            <w:pStyle w:val="ListParagraph"/>
            <w:spacing w:after="120"/>
            <w:contextualSpacing w:val="0"/>
            <w:rPr>
              <w:rFonts w:eastAsia="Calibri" w:cs="Times New Roman"/>
              <w:b/>
              <w:bCs/>
              <w:szCs w:val="12"/>
            </w:rPr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14839EDC" w14:textId="77777777" w:rsidR="000E43E7" w:rsidRDefault="000E43E7" w:rsidP="000E43E7">
      <w:pPr>
        <w:pStyle w:val="ListParagraph"/>
        <w:rPr>
          <w:rFonts w:eastAsia="Calibri" w:cs="Times New Roman"/>
          <w:b/>
          <w:bCs/>
          <w:szCs w:val="12"/>
        </w:rPr>
      </w:pPr>
    </w:p>
    <w:p w14:paraId="18721A77" w14:textId="77777777" w:rsidR="000E43E7" w:rsidRPr="000E43E7" w:rsidRDefault="000E43E7" w:rsidP="00E33B71">
      <w:pPr>
        <w:pStyle w:val="ListParagraph"/>
        <w:numPr>
          <w:ilvl w:val="0"/>
          <w:numId w:val="17"/>
        </w:numPr>
        <w:spacing w:after="120"/>
        <w:contextualSpacing w:val="0"/>
      </w:pPr>
      <w:r w:rsidRPr="000E43E7">
        <w:rPr>
          <w:rFonts w:eastAsia="Calibri" w:cs="Times New Roman"/>
          <w:szCs w:val="12"/>
        </w:rPr>
        <w:t>Summarize activity in service teaching</w:t>
      </w:r>
      <w:r>
        <w:rPr>
          <w:rFonts w:eastAsia="Calibri" w:cs="Times New Roman"/>
          <w:szCs w:val="12"/>
        </w:rPr>
        <w:t xml:space="preserve">, including advising student groups, managing student capstone classes, and assisting in a variety of ASSP-oriented student activities. </w:t>
      </w:r>
    </w:p>
    <w:sdt>
      <w:sdtPr>
        <w:rPr>
          <w:rFonts w:eastAsia="Calibri" w:cs="Times New Roman"/>
          <w:b/>
          <w:bCs/>
          <w:szCs w:val="12"/>
        </w:rPr>
        <w:id w:val="-1571965609"/>
        <w:placeholder>
          <w:docPart w:val="1D3830694EB2485E86E7797E6DB516CE"/>
        </w:placeholder>
        <w:showingPlcHdr/>
        <w:text/>
      </w:sdtPr>
      <w:sdtEndPr/>
      <w:sdtContent>
        <w:p w14:paraId="6C6E1813" w14:textId="1754FAFF" w:rsidR="000E43E7" w:rsidRDefault="00DC64BC" w:rsidP="00E33B71">
          <w:pPr>
            <w:pStyle w:val="ListParagraph"/>
            <w:spacing w:after="120"/>
            <w:contextualSpacing w:val="0"/>
            <w:rPr>
              <w:rFonts w:eastAsia="Calibri" w:cs="Times New Roman"/>
              <w:b/>
              <w:bCs/>
              <w:szCs w:val="12"/>
            </w:rPr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13BA1587" w14:textId="47E332DD" w:rsidR="00A96171" w:rsidRDefault="00A96171">
      <w:pPr>
        <w:rPr>
          <w:rFonts w:eastAsia="Calibri" w:cs="Times New Roman"/>
          <w:b/>
          <w:bCs/>
          <w:szCs w:val="12"/>
        </w:rPr>
      </w:pPr>
    </w:p>
    <w:p w14:paraId="722332FB" w14:textId="662FE038" w:rsidR="00A96171" w:rsidRDefault="00A96171">
      <w:pPr>
        <w:rPr>
          <w:rFonts w:eastAsia="Calibri" w:cs="Times New Roman"/>
          <w:b/>
          <w:bCs/>
          <w:szCs w:val="12"/>
        </w:rPr>
      </w:pPr>
    </w:p>
    <w:p w14:paraId="55B9A899" w14:textId="77777777" w:rsidR="001E62C6" w:rsidRDefault="001E62C6">
      <w:pPr>
        <w:rPr>
          <w:rFonts w:eastAsia="Calibri" w:cs="Times New Roman"/>
          <w:b/>
          <w:bCs/>
          <w:szCs w:val="12"/>
        </w:rPr>
      </w:pPr>
    </w:p>
    <w:p w14:paraId="655F0979" w14:textId="77777777" w:rsidR="00A96171" w:rsidRDefault="00A96171">
      <w:pPr>
        <w:rPr>
          <w:rFonts w:eastAsia="Calibri" w:cs="Times New Roman"/>
          <w:b/>
          <w:bCs/>
          <w:szCs w:val="12"/>
        </w:rPr>
      </w:pPr>
    </w:p>
    <w:p w14:paraId="1032B4C1" w14:textId="5AC35C55" w:rsidR="00A96171" w:rsidRDefault="00A96171">
      <w:pPr>
        <w:rPr>
          <w:rFonts w:eastAsia="Calibri" w:cs="Times New Roman"/>
          <w:b/>
          <w:bCs/>
          <w:szCs w:val="12"/>
        </w:rPr>
        <w:sectPr w:rsidR="00A96171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0C40185D" w14:textId="0A7D9C4B" w:rsidR="00E33B71" w:rsidRDefault="00E33B71" w:rsidP="00E33B71">
      <w:pPr>
        <w:pStyle w:val="ListParagraph"/>
        <w:numPr>
          <w:ilvl w:val="0"/>
          <w:numId w:val="16"/>
        </w:numPr>
        <w:spacing w:after="120"/>
        <w:ind w:left="360"/>
        <w:contextualSpacing w:val="0"/>
        <w:rPr>
          <w:rFonts w:eastAsia="Calibri" w:cs="Times New Roman"/>
          <w:color w:val="006400"/>
          <w:sz w:val="22"/>
          <w:szCs w:val="14"/>
        </w:rPr>
      </w:pPr>
      <w:r>
        <w:rPr>
          <w:rFonts w:eastAsia="Calibri" w:cs="Times New Roman"/>
          <w:color w:val="006400"/>
          <w:sz w:val="22"/>
          <w:szCs w:val="14"/>
        </w:rPr>
        <w:lastRenderedPageBreak/>
        <w:t>Scholarship</w:t>
      </w:r>
      <w:r w:rsidRPr="00980542">
        <w:rPr>
          <w:rFonts w:eastAsia="Calibri" w:cs="Times New Roman"/>
          <w:color w:val="006400"/>
          <w:sz w:val="22"/>
          <w:szCs w:val="14"/>
        </w:rPr>
        <w:t xml:space="preserve"> (</w:t>
      </w:r>
      <w:r>
        <w:rPr>
          <w:rFonts w:eastAsia="Calibri" w:cs="Times New Roman"/>
          <w:color w:val="006400"/>
          <w:sz w:val="22"/>
          <w:szCs w:val="14"/>
        </w:rPr>
        <w:t>3</w:t>
      </w:r>
      <w:r w:rsidRPr="00980542">
        <w:rPr>
          <w:rFonts w:eastAsia="Calibri" w:cs="Times New Roman"/>
          <w:color w:val="006400"/>
          <w:sz w:val="22"/>
          <w:szCs w:val="14"/>
        </w:rPr>
        <w:t xml:space="preserve"> sections, 10 points max/section, </w:t>
      </w:r>
      <w:r>
        <w:rPr>
          <w:rFonts w:eastAsia="Calibri" w:cs="Times New Roman"/>
          <w:color w:val="006400"/>
          <w:sz w:val="22"/>
          <w:szCs w:val="14"/>
        </w:rPr>
        <w:t>3</w:t>
      </w:r>
      <w:r w:rsidRPr="00980542">
        <w:rPr>
          <w:rFonts w:eastAsia="Calibri" w:cs="Times New Roman"/>
          <w:color w:val="006400"/>
          <w:sz w:val="22"/>
          <w:szCs w:val="14"/>
        </w:rPr>
        <w:t>0 points total)</w:t>
      </w:r>
    </w:p>
    <w:p w14:paraId="11F36BE6" w14:textId="77777777" w:rsidR="00E33B71" w:rsidRPr="00E33B71" w:rsidRDefault="00E33B71" w:rsidP="00E33B71">
      <w:pPr>
        <w:pStyle w:val="ListParagraph"/>
        <w:numPr>
          <w:ilvl w:val="0"/>
          <w:numId w:val="19"/>
        </w:numPr>
        <w:spacing w:after="120"/>
        <w:contextualSpacing w:val="0"/>
        <w:rPr>
          <w:rFonts w:eastAsia="Calibri" w:cs="Times New Roman"/>
          <w:szCs w:val="12"/>
        </w:rPr>
      </w:pPr>
      <w:r>
        <w:rPr>
          <w:rFonts w:eastAsia="Calibri" w:cs="Times New Roman"/>
          <w:szCs w:val="12"/>
        </w:rPr>
        <w:t xml:space="preserve">Summarize activities involving research, publishing, and presenting at state, regional, </w:t>
      </w:r>
      <w:proofErr w:type="gramStart"/>
      <w:r>
        <w:rPr>
          <w:rFonts w:eastAsia="Calibri" w:cs="Times New Roman"/>
          <w:szCs w:val="12"/>
        </w:rPr>
        <w:t>national</w:t>
      </w:r>
      <w:proofErr w:type="gramEnd"/>
      <w:r>
        <w:rPr>
          <w:rFonts w:eastAsia="Calibri" w:cs="Times New Roman"/>
          <w:szCs w:val="12"/>
        </w:rPr>
        <w:t xml:space="preserve"> and international professional conferences, as well as obtaining of research-related funding. </w:t>
      </w:r>
    </w:p>
    <w:p w14:paraId="1254686B" w14:textId="2D21E173" w:rsidR="00251965" w:rsidRDefault="00176F46" w:rsidP="00251965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  <w:sdt>
        <w:sdtPr>
          <w:rPr>
            <w:rFonts w:eastAsia="Calibri" w:cs="Times New Roman"/>
            <w:b/>
            <w:bCs/>
            <w:szCs w:val="12"/>
          </w:rPr>
          <w:id w:val="-1873840914"/>
          <w:placeholder>
            <w:docPart w:val="DefaultPlaceholder_-1854013440"/>
          </w:placeholder>
          <w:showingPlcHdr/>
          <w:text/>
        </w:sdtPr>
        <w:sdtEndPr/>
        <w:sdtContent>
          <w:r w:rsidR="00251965" w:rsidRPr="00965049">
            <w:rPr>
              <w:rStyle w:val="PlaceholderText"/>
            </w:rPr>
            <w:t>Click or tap here to enter text.</w:t>
          </w:r>
        </w:sdtContent>
      </w:sdt>
    </w:p>
    <w:p w14:paraId="71BCBDB3" w14:textId="77777777" w:rsidR="00251965" w:rsidRDefault="00251965" w:rsidP="00251965">
      <w:pPr>
        <w:pStyle w:val="ListParagraph"/>
        <w:spacing w:after="120"/>
        <w:contextualSpacing w:val="0"/>
      </w:pPr>
    </w:p>
    <w:p w14:paraId="43148950" w14:textId="040C5B02" w:rsidR="00E33B71" w:rsidRDefault="00E33B71" w:rsidP="00E33B71">
      <w:pPr>
        <w:pStyle w:val="ListParagraph"/>
        <w:numPr>
          <w:ilvl w:val="0"/>
          <w:numId w:val="19"/>
        </w:numPr>
        <w:spacing w:after="120"/>
        <w:contextualSpacing w:val="0"/>
      </w:pPr>
      <w:r>
        <w:t xml:space="preserve">Describe the candidate’s involvement of students in research and consulting projects. </w:t>
      </w:r>
    </w:p>
    <w:p w14:paraId="690BFB92" w14:textId="56AC9910" w:rsidR="003B7217" w:rsidRPr="003B7217" w:rsidRDefault="00176F46" w:rsidP="003B7217">
      <w:pPr>
        <w:pStyle w:val="ListParagraph"/>
        <w:spacing w:after="120"/>
        <w:contextualSpacing w:val="0"/>
      </w:pPr>
      <w:sdt>
        <w:sdtPr>
          <w:rPr>
            <w:rFonts w:eastAsia="Calibri" w:cs="Times New Roman"/>
            <w:b/>
            <w:bCs/>
            <w:szCs w:val="12"/>
          </w:rPr>
          <w:id w:val="-223599721"/>
          <w:placeholder>
            <w:docPart w:val="FC2BFEC5AF074E008AB21DB4EDB6ECBD"/>
          </w:placeholder>
          <w:showingPlcHdr/>
          <w:text/>
        </w:sdtPr>
        <w:sdtEndPr/>
        <w:sdtContent>
          <w:r w:rsidR="003B7217" w:rsidRPr="00965049">
            <w:rPr>
              <w:rStyle w:val="PlaceholderText"/>
            </w:rPr>
            <w:t>Click or tap here to enter text.</w:t>
          </w:r>
        </w:sdtContent>
      </w:sdt>
    </w:p>
    <w:p w14:paraId="05E4AB44" w14:textId="77777777" w:rsidR="00E33B71" w:rsidRDefault="00E33B71" w:rsidP="00E33B71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</w:p>
    <w:p w14:paraId="60284BD4" w14:textId="69F45DA8" w:rsidR="004708F3" w:rsidRDefault="004708F3" w:rsidP="004708F3">
      <w:pPr>
        <w:pStyle w:val="ListParagraph"/>
        <w:numPr>
          <w:ilvl w:val="0"/>
          <w:numId w:val="19"/>
        </w:numPr>
        <w:spacing w:after="120"/>
        <w:contextualSpacing w:val="0"/>
      </w:pPr>
      <w:r>
        <w:t xml:space="preserve">Summarize the candidate’s scholarly service as a reviewer for journals and/or federal grants, active membership in professional committees at distinguished research institutes in OSH, etc. </w:t>
      </w:r>
    </w:p>
    <w:p w14:paraId="3845EF5F" w14:textId="10895742" w:rsidR="00652860" w:rsidRPr="00652860" w:rsidRDefault="00176F46" w:rsidP="004708F3">
      <w:pPr>
        <w:pStyle w:val="ListParagraph"/>
        <w:spacing w:after="120"/>
        <w:contextualSpacing w:val="0"/>
      </w:pPr>
      <w:sdt>
        <w:sdtPr>
          <w:rPr>
            <w:rFonts w:eastAsia="Calibri" w:cs="Times New Roman"/>
            <w:b/>
            <w:bCs/>
            <w:szCs w:val="12"/>
          </w:rPr>
          <w:id w:val="-1724363751"/>
          <w:placeholder>
            <w:docPart w:val="68204061173F4513BD6DC868737AE0A4"/>
          </w:placeholder>
          <w:showingPlcHdr/>
          <w:text/>
        </w:sdtPr>
        <w:sdtEndPr/>
        <w:sdtContent>
          <w:r w:rsidR="002219C2" w:rsidRPr="00965049">
            <w:rPr>
              <w:rStyle w:val="PlaceholderText"/>
            </w:rPr>
            <w:t>Click or tap here to enter text.</w:t>
          </w:r>
        </w:sdtContent>
      </w:sdt>
    </w:p>
    <w:p w14:paraId="6676691D" w14:textId="77777777" w:rsidR="003708C1" w:rsidRDefault="003708C1" w:rsidP="003708C1">
      <w:pPr>
        <w:pStyle w:val="ListParagraph"/>
        <w:spacing w:after="120"/>
        <w:ind w:left="360"/>
        <w:contextualSpacing w:val="0"/>
        <w:rPr>
          <w:rFonts w:eastAsia="Calibri" w:cs="Times New Roman"/>
          <w:color w:val="006400"/>
          <w:sz w:val="22"/>
          <w:szCs w:val="14"/>
        </w:rPr>
      </w:pPr>
    </w:p>
    <w:p w14:paraId="51DDFDEE" w14:textId="2CC396A1" w:rsidR="00DB1294" w:rsidRDefault="00DB1294" w:rsidP="00DB1294">
      <w:pPr>
        <w:pStyle w:val="ListParagraph"/>
        <w:numPr>
          <w:ilvl w:val="0"/>
          <w:numId w:val="16"/>
        </w:numPr>
        <w:spacing w:after="120"/>
        <w:ind w:left="360"/>
        <w:contextualSpacing w:val="0"/>
        <w:rPr>
          <w:rFonts w:eastAsia="Calibri" w:cs="Times New Roman"/>
          <w:color w:val="006400"/>
          <w:sz w:val="22"/>
          <w:szCs w:val="14"/>
        </w:rPr>
      </w:pPr>
      <w:r>
        <w:rPr>
          <w:rFonts w:eastAsia="Calibri" w:cs="Times New Roman"/>
          <w:color w:val="006400"/>
          <w:sz w:val="22"/>
          <w:szCs w:val="14"/>
        </w:rPr>
        <w:t>Professional Service and Professional Development Activities</w:t>
      </w:r>
      <w:r w:rsidRPr="00980542">
        <w:rPr>
          <w:rFonts w:eastAsia="Calibri" w:cs="Times New Roman"/>
          <w:color w:val="006400"/>
          <w:sz w:val="22"/>
          <w:szCs w:val="14"/>
        </w:rPr>
        <w:t xml:space="preserve"> (</w:t>
      </w:r>
      <w:r>
        <w:rPr>
          <w:rFonts w:eastAsia="Calibri" w:cs="Times New Roman"/>
          <w:color w:val="006400"/>
          <w:sz w:val="22"/>
          <w:szCs w:val="14"/>
        </w:rPr>
        <w:t>6</w:t>
      </w:r>
      <w:r w:rsidRPr="00980542">
        <w:rPr>
          <w:rFonts w:eastAsia="Calibri" w:cs="Times New Roman"/>
          <w:color w:val="006400"/>
          <w:sz w:val="22"/>
          <w:szCs w:val="14"/>
        </w:rPr>
        <w:t xml:space="preserve"> sections, </w:t>
      </w:r>
      <w:r>
        <w:rPr>
          <w:rFonts w:eastAsia="Calibri" w:cs="Times New Roman"/>
          <w:color w:val="006400"/>
          <w:sz w:val="22"/>
          <w:szCs w:val="14"/>
        </w:rPr>
        <w:t>5</w:t>
      </w:r>
      <w:r w:rsidRPr="00980542">
        <w:rPr>
          <w:rFonts w:eastAsia="Calibri" w:cs="Times New Roman"/>
          <w:color w:val="006400"/>
          <w:sz w:val="22"/>
          <w:szCs w:val="14"/>
        </w:rPr>
        <w:t xml:space="preserve"> points max/section, </w:t>
      </w:r>
      <w:r>
        <w:rPr>
          <w:rFonts w:eastAsia="Calibri" w:cs="Times New Roman"/>
          <w:color w:val="006400"/>
          <w:sz w:val="22"/>
          <w:szCs w:val="14"/>
        </w:rPr>
        <w:t>3</w:t>
      </w:r>
      <w:r w:rsidRPr="00980542">
        <w:rPr>
          <w:rFonts w:eastAsia="Calibri" w:cs="Times New Roman"/>
          <w:color w:val="006400"/>
          <w:sz w:val="22"/>
          <w:szCs w:val="14"/>
        </w:rPr>
        <w:t>0 points total)</w:t>
      </w:r>
    </w:p>
    <w:p w14:paraId="6E720397" w14:textId="5924F0B0" w:rsidR="00366213" w:rsidRDefault="001D2AF7" w:rsidP="00366213">
      <w:pPr>
        <w:pStyle w:val="ListParagraph"/>
        <w:numPr>
          <w:ilvl w:val="0"/>
          <w:numId w:val="20"/>
        </w:numPr>
        <w:spacing w:after="120"/>
        <w:contextualSpacing w:val="0"/>
        <w:rPr>
          <w:rFonts w:eastAsia="Calibri" w:cs="Times New Roman"/>
          <w:szCs w:val="12"/>
        </w:rPr>
      </w:pPr>
      <w:r w:rsidRPr="001D2AF7">
        <w:rPr>
          <w:rFonts w:eastAsia="Calibri" w:cs="Times New Roman"/>
          <w:szCs w:val="12"/>
        </w:rPr>
        <w:t>Describe the candidate’</w:t>
      </w:r>
      <w:r>
        <w:rPr>
          <w:rFonts w:eastAsia="Calibri" w:cs="Times New Roman"/>
          <w:szCs w:val="12"/>
        </w:rPr>
        <w:t>s involvement and level of engagement in ASSP chapter offices, Society committees, practice specialties and/or other ASSP-related roles.</w:t>
      </w:r>
    </w:p>
    <w:sdt>
      <w:sdtPr>
        <w:rPr>
          <w:rFonts w:eastAsia="Calibri" w:cs="Times New Roman"/>
          <w:szCs w:val="12"/>
        </w:rPr>
        <w:id w:val="1055672434"/>
        <w:placeholder>
          <w:docPart w:val="DefaultPlaceholder_-1854013440"/>
        </w:placeholder>
        <w:showingPlcHdr/>
        <w:text/>
      </w:sdtPr>
      <w:sdtEndPr/>
      <w:sdtContent>
        <w:p w14:paraId="79328413" w14:textId="4A7A1299" w:rsidR="00366213" w:rsidRPr="00366213" w:rsidRDefault="00366213" w:rsidP="00366213">
          <w:pPr>
            <w:pStyle w:val="ListParagraph"/>
            <w:spacing w:after="120"/>
            <w:contextualSpacing w:val="0"/>
            <w:rPr>
              <w:rFonts w:eastAsia="Calibri" w:cs="Times New Roman"/>
              <w:szCs w:val="12"/>
            </w:rPr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6FDAB997" w14:textId="77777777" w:rsidR="001D2AF7" w:rsidRDefault="001D2AF7" w:rsidP="004708F3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</w:p>
    <w:p w14:paraId="117F59EE" w14:textId="0115F89F" w:rsidR="001D2AF7" w:rsidRDefault="001D2AF7" w:rsidP="001D2AF7">
      <w:pPr>
        <w:pStyle w:val="ListParagraph"/>
        <w:numPr>
          <w:ilvl w:val="0"/>
          <w:numId w:val="20"/>
        </w:numPr>
        <w:spacing w:after="120"/>
        <w:contextualSpacing w:val="0"/>
      </w:pPr>
      <w:r w:rsidRPr="001D2AF7">
        <w:rPr>
          <w:rFonts w:eastAsia="Calibri" w:cs="Times New Roman"/>
          <w:szCs w:val="12"/>
        </w:rPr>
        <w:t>Describ</w:t>
      </w:r>
      <w:r>
        <w:rPr>
          <w:rFonts w:eastAsia="Calibri" w:cs="Times New Roman"/>
          <w:szCs w:val="12"/>
        </w:rPr>
        <w:t xml:space="preserve">e how the candidate has promoted student advancement, including assisting in the obtaining of scholarships, </w:t>
      </w:r>
      <w:proofErr w:type="gramStart"/>
      <w:r>
        <w:rPr>
          <w:rFonts w:eastAsia="Calibri" w:cs="Times New Roman"/>
          <w:szCs w:val="12"/>
        </w:rPr>
        <w:t>internships</w:t>
      </w:r>
      <w:proofErr w:type="gramEnd"/>
      <w:r>
        <w:rPr>
          <w:rFonts w:eastAsia="Calibri" w:cs="Times New Roman"/>
          <w:szCs w:val="12"/>
        </w:rPr>
        <w:t xml:space="preserve"> and professional employment. </w:t>
      </w:r>
    </w:p>
    <w:sdt>
      <w:sdtPr>
        <w:id w:val="-464280582"/>
        <w:placeholder>
          <w:docPart w:val="DefaultPlaceholder_-1854013440"/>
        </w:placeholder>
        <w:showingPlcHdr/>
        <w:text/>
      </w:sdtPr>
      <w:sdtEndPr/>
      <w:sdtContent>
        <w:p w14:paraId="42EFAAC7" w14:textId="0CB95B3F" w:rsidR="00366213" w:rsidRPr="00366213" w:rsidRDefault="00366213" w:rsidP="00366213">
          <w:pPr>
            <w:pStyle w:val="ListParagraph"/>
            <w:spacing w:after="120"/>
            <w:contextualSpacing w:val="0"/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5DA9C7D7" w14:textId="77777777" w:rsidR="001D2AF7" w:rsidRDefault="001D2AF7" w:rsidP="001D2AF7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</w:p>
    <w:p w14:paraId="08FAA2CF" w14:textId="24D32BC5" w:rsidR="00E039CC" w:rsidRDefault="001D2AF7" w:rsidP="00E039CC">
      <w:pPr>
        <w:pStyle w:val="ListParagraph"/>
        <w:numPr>
          <w:ilvl w:val="0"/>
          <w:numId w:val="20"/>
        </w:numPr>
        <w:spacing w:after="120"/>
        <w:contextualSpacing w:val="0"/>
      </w:pPr>
      <w:r w:rsidRPr="001D2AF7">
        <w:rPr>
          <w:rFonts w:eastAsia="Calibri" w:cs="Times New Roman"/>
          <w:szCs w:val="12"/>
        </w:rPr>
        <w:t xml:space="preserve">Describe </w:t>
      </w:r>
      <w:r>
        <w:rPr>
          <w:rFonts w:eastAsia="Calibri" w:cs="Times New Roman"/>
          <w:szCs w:val="12"/>
        </w:rPr>
        <w:t xml:space="preserve">other OSH-related contributions the candidate made to the organization and/or community where he or </w:t>
      </w:r>
      <w:r w:rsidR="00E039CC">
        <w:rPr>
          <w:rFonts w:eastAsia="Calibri" w:cs="Times New Roman"/>
          <w:szCs w:val="12"/>
        </w:rPr>
        <w:t xml:space="preserve">she is employed. </w:t>
      </w:r>
    </w:p>
    <w:sdt>
      <w:sdtPr>
        <w:id w:val="146326416"/>
        <w:placeholder>
          <w:docPart w:val="DefaultPlaceholder_-1854013440"/>
        </w:placeholder>
        <w:showingPlcHdr/>
        <w:text/>
      </w:sdtPr>
      <w:sdtEndPr/>
      <w:sdtContent>
        <w:p w14:paraId="5442F676" w14:textId="6A8E2733" w:rsidR="00366213" w:rsidRPr="00366213" w:rsidRDefault="00366213" w:rsidP="00366213">
          <w:pPr>
            <w:pStyle w:val="ListParagraph"/>
            <w:spacing w:after="120"/>
            <w:contextualSpacing w:val="0"/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1244A2DD" w14:textId="77777777" w:rsidR="00E039CC" w:rsidRDefault="00E039CC" w:rsidP="00E039CC">
      <w:pPr>
        <w:pStyle w:val="ListParagraph"/>
        <w:spacing w:after="120"/>
        <w:contextualSpacing w:val="0"/>
        <w:rPr>
          <w:rFonts w:eastAsia="Calibri" w:cs="Times New Roman"/>
          <w:b/>
          <w:bCs/>
          <w:szCs w:val="12"/>
        </w:rPr>
      </w:pPr>
    </w:p>
    <w:p w14:paraId="2971C817" w14:textId="0C0C532B" w:rsidR="00E039CC" w:rsidRDefault="00E039CC" w:rsidP="00E039CC">
      <w:pPr>
        <w:pStyle w:val="ListParagraph"/>
        <w:numPr>
          <w:ilvl w:val="0"/>
          <w:numId w:val="20"/>
        </w:numPr>
        <w:spacing w:after="120"/>
        <w:contextualSpacing w:val="0"/>
      </w:pPr>
      <w:r>
        <w:rPr>
          <w:rFonts w:eastAsia="Calibri" w:cs="Times New Roman"/>
          <w:szCs w:val="12"/>
        </w:rPr>
        <w:t xml:space="preserve">Describe the candidate’s service on non-ASSP university and/or professional committees (i.e., AIHA, NSC, etc.). </w:t>
      </w:r>
    </w:p>
    <w:sdt>
      <w:sdtPr>
        <w:id w:val="2079631292"/>
        <w:placeholder>
          <w:docPart w:val="DefaultPlaceholder_-1854013440"/>
        </w:placeholder>
        <w:showingPlcHdr/>
        <w:text/>
      </w:sdtPr>
      <w:sdtEndPr/>
      <w:sdtContent>
        <w:p w14:paraId="4FDF48B9" w14:textId="5FAE4090" w:rsidR="00366213" w:rsidRDefault="003708C1" w:rsidP="00366213">
          <w:pPr>
            <w:pStyle w:val="ListParagraph"/>
            <w:spacing w:after="120"/>
            <w:contextualSpacing w:val="0"/>
          </w:pPr>
          <w:r w:rsidRPr="00965049">
            <w:rPr>
              <w:rStyle w:val="PlaceholderText"/>
            </w:rPr>
            <w:t>Click or tap here to enter text.</w:t>
          </w:r>
        </w:p>
      </w:sdtContent>
    </w:sdt>
    <w:p w14:paraId="54598098" w14:textId="77777777" w:rsidR="00672397" w:rsidRDefault="00672397" w:rsidP="00366213">
      <w:pPr>
        <w:pStyle w:val="ListParagraph"/>
        <w:spacing w:after="120"/>
        <w:contextualSpacing w:val="0"/>
      </w:pPr>
    </w:p>
    <w:p w14:paraId="0F391DA2" w14:textId="0B72F624" w:rsidR="00583E5B" w:rsidRDefault="00583E5B" w:rsidP="00366213">
      <w:pPr>
        <w:pStyle w:val="ListParagraph"/>
        <w:spacing w:after="120"/>
        <w:contextualSpacing w:val="0"/>
        <w:sectPr w:rsidR="00583E5B" w:rsidSect="00750300">
          <w:type w:val="continuous"/>
          <w:pgSz w:w="12240" w:h="15840"/>
          <w:pgMar w:top="1890" w:right="1080" w:bottom="720" w:left="1080" w:header="1008" w:footer="1296" w:gutter="0"/>
          <w:pgNumType w:start="1"/>
          <w:cols w:space="720"/>
          <w:titlePg/>
          <w:docGrid w:linePitch="360"/>
        </w:sectPr>
      </w:pPr>
    </w:p>
    <w:p w14:paraId="3AEFCDC6" w14:textId="77777777" w:rsidR="00672397" w:rsidRPr="001D2AF7" w:rsidRDefault="00672397" w:rsidP="00366213">
      <w:pPr>
        <w:pStyle w:val="ListParagraph"/>
        <w:spacing w:after="120"/>
        <w:contextualSpacing w:val="0"/>
      </w:pPr>
    </w:p>
    <w:sectPr w:rsidR="00672397" w:rsidRPr="001D2AF7" w:rsidSect="00750300">
      <w:type w:val="continuous"/>
      <w:pgSz w:w="12240" w:h="15840"/>
      <w:pgMar w:top="189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04573" w14:textId="77777777" w:rsidR="002F1C30" w:rsidRDefault="002F1C30" w:rsidP="00502582">
      <w:r>
        <w:separator/>
      </w:r>
    </w:p>
  </w:endnote>
  <w:endnote w:type="continuationSeparator" w:id="0">
    <w:p w14:paraId="146BCD97" w14:textId="77777777" w:rsidR="002F1C30" w:rsidRDefault="002F1C30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D977D" w14:textId="77777777" w:rsidR="00502582" w:rsidRDefault="00502582" w:rsidP="0050258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EF34D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92C69F" wp14:editId="29DAA079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8" name="Picture 8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8254B" w14:textId="77777777" w:rsidR="002F1C30" w:rsidRDefault="002F1C30" w:rsidP="00502582">
      <w:r>
        <w:separator/>
      </w:r>
    </w:p>
  </w:footnote>
  <w:footnote w:type="continuationSeparator" w:id="0">
    <w:p w14:paraId="0B34A4C3" w14:textId="77777777" w:rsidR="002F1C30" w:rsidRDefault="002F1C30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2BE0" w14:textId="77777777" w:rsidR="00502582" w:rsidRDefault="00176F46">
    <w:pPr>
      <w:pStyle w:val="Header"/>
    </w:pPr>
    <w:r>
      <w:rPr>
        <w:noProof/>
      </w:rPr>
      <w:pict w14:anchorId="49293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7B1A7" w14:textId="77777777" w:rsidR="00502582" w:rsidRDefault="00176F46">
    <w:pPr>
      <w:pStyle w:val="Header"/>
    </w:pPr>
    <w:r>
      <w:rPr>
        <w:noProof/>
      </w:rPr>
      <w:pict w14:anchorId="4E5BA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9E937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2D18F0E3" wp14:editId="30DE05D7">
          <wp:extent cx="2552700" cy="672184"/>
          <wp:effectExtent l="0" t="0" r="0" b="0"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372599"/>
    <w:multiLevelType w:val="hybridMultilevel"/>
    <w:tmpl w:val="113EC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76A27"/>
    <w:multiLevelType w:val="hybridMultilevel"/>
    <w:tmpl w:val="44D649A4"/>
    <w:lvl w:ilvl="0" w:tplc="799E33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1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5169F"/>
    <w:multiLevelType w:val="hybridMultilevel"/>
    <w:tmpl w:val="1B3044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3E2691"/>
    <w:multiLevelType w:val="hybridMultilevel"/>
    <w:tmpl w:val="8CBA584A"/>
    <w:lvl w:ilvl="0" w:tplc="8676F7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7E9F"/>
    <w:multiLevelType w:val="hybridMultilevel"/>
    <w:tmpl w:val="F296E7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907A7"/>
    <w:multiLevelType w:val="hybridMultilevel"/>
    <w:tmpl w:val="7F10E8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D7898"/>
    <w:multiLevelType w:val="hybridMultilevel"/>
    <w:tmpl w:val="D9AE7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3F427C"/>
    <w:multiLevelType w:val="hybridMultilevel"/>
    <w:tmpl w:val="E1AAB5E0"/>
    <w:lvl w:ilvl="0" w:tplc="77FED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8714D0"/>
    <w:multiLevelType w:val="hybridMultilevel"/>
    <w:tmpl w:val="4216A4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761684">
    <w:abstractNumId w:val="9"/>
  </w:num>
  <w:num w:numId="2" w16cid:durableId="2115975898">
    <w:abstractNumId w:val="7"/>
  </w:num>
  <w:num w:numId="3" w16cid:durableId="1424187105">
    <w:abstractNumId w:val="6"/>
  </w:num>
  <w:num w:numId="4" w16cid:durableId="23793769">
    <w:abstractNumId w:val="5"/>
  </w:num>
  <w:num w:numId="5" w16cid:durableId="1219047098">
    <w:abstractNumId w:val="4"/>
  </w:num>
  <w:num w:numId="6" w16cid:durableId="155193363">
    <w:abstractNumId w:val="8"/>
  </w:num>
  <w:num w:numId="7" w16cid:durableId="161745908">
    <w:abstractNumId w:val="3"/>
  </w:num>
  <w:num w:numId="8" w16cid:durableId="1428037925">
    <w:abstractNumId w:val="2"/>
  </w:num>
  <w:num w:numId="9" w16cid:durableId="2110926875">
    <w:abstractNumId w:val="1"/>
  </w:num>
  <w:num w:numId="10" w16cid:durableId="1293636340">
    <w:abstractNumId w:val="0"/>
  </w:num>
  <w:num w:numId="11" w16cid:durableId="1346328921">
    <w:abstractNumId w:val="17"/>
  </w:num>
  <w:num w:numId="12" w16cid:durableId="753670311">
    <w:abstractNumId w:val="16"/>
  </w:num>
  <w:num w:numId="13" w16cid:durableId="507908844">
    <w:abstractNumId w:val="10"/>
  </w:num>
  <w:num w:numId="14" w16cid:durableId="799303728">
    <w:abstractNumId w:val="15"/>
  </w:num>
  <w:num w:numId="15" w16cid:durableId="46492569">
    <w:abstractNumId w:val="12"/>
  </w:num>
  <w:num w:numId="16" w16cid:durableId="227545341">
    <w:abstractNumId w:val="14"/>
  </w:num>
  <w:num w:numId="17" w16cid:durableId="1243485630">
    <w:abstractNumId w:val="13"/>
  </w:num>
  <w:num w:numId="18" w16cid:durableId="570310567">
    <w:abstractNumId w:val="19"/>
  </w:num>
  <w:num w:numId="19" w16cid:durableId="938682126">
    <w:abstractNumId w:val="18"/>
  </w:num>
  <w:num w:numId="20" w16cid:durableId="1086078664">
    <w:abstractNumId w:val="11"/>
  </w:num>
  <w:num w:numId="21" w16cid:durableId="5416694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ocumentProtection w:edit="forms" w:enforcement="1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C30"/>
    <w:rsid w:val="000165CC"/>
    <w:rsid w:val="000170F6"/>
    <w:rsid w:val="000A276A"/>
    <w:rsid w:val="000E43E7"/>
    <w:rsid w:val="000E59B5"/>
    <w:rsid w:val="001157F0"/>
    <w:rsid w:val="00135060"/>
    <w:rsid w:val="001646F7"/>
    <w:rsid w:val="00176F33"/>
    <w:rsid w:val="00176F46"/>
    <w:rsid w:val="00187E3B"/>
    <w:rsid w:val="001C1A5A"/>
    <w:rsid w:val="001C3A33"/>
    <w:rsid w:val="001D2AF7"/>
    <w:rsid w:val="001E62C6"/>
    <w:rsid w:val="002219C2"/>
    <w:rsid w:val="00240F4C"/>
    <w:rsid w:val="0025117E"/>
    <w:rsid w:val="00251965"/>
    <w:rsid w:val="002714E2"/>
    <w:rsid w:val="00281D3F"/>
    <w:rsid w:val="002D51AF"/>
    <w:rsid w:val="002E727A"/>
    <w:rsid w:val="002F1C30"/>
    <w:rsid w:val="0035206D"/>
    <w:rsid w:val="003643F6"/>
    <w:rsid w:val="00366213"/>
    <w:rsid w:val="003708C1"/>
    <w:rsid w:val="00382610"/>
    <w:rsid w:val="003B513E"/>
    <w:rsid w:val="003B7217"/>
    <w:rsid w:val="003D4D8C"/>
    <w:rsid w:val="003E1FF3"/>
    <w:rsid w:val="003F7D94"/>
    <w:rsid w:val="0040025F"/>
    <w:rsid w:val="00420876"/>
    <w:rsid w:val="00434EC3"/>
    <w:rsid w:val="0045797E"/>
    <w:rsid w:val="004708F3"/>
    <w:rsid w:val="00487CD9"/>
    <w:rsid w:val="00501BAB"/>
    <w:rsid w:val="00502582"/>
    <w:rsid w:val="00503BAD"/>
    <w:rsid w:val="00514980"/>
    <w:rsid w:val="0052483C"/>
    <w:rsid w:val="00562607"/>
    <w:rsid w:val="00567302"/>
    <w:rsid w:val="005710C4"/>
    <w:rsid w:val="00573EC9"/>
    <w:rsid w:val="00577309"/>
    <w:rsid w:val="00583E5B"/>
    <w:rsid w:val="005D4ECB"/>
    <w:rsid w:val="00605A6E"/>
    <w:rsid w:val="0063128E"/>
    <w:rsid w:val="00632D97"/>
    <w:rsid w:val="00652860"/>
    <w:rsid w:val="006573E2"/>
    <w:rsid w:val="00670E9C"/>
    <w:rsid w:val="00672397"/>
    <w:rsid w:val="0067386B"/>
    <w:rsid w:val="006C36A3"/>
    <w:rsid w:val="006D4F11"/>
    <w:rsid w:val="006F117F"/>
    <w:rsid w:val="00730FC7"/>
    <w:rsid w:val="00745CAA"/>
    <w:rsid w:val="00750300"/>
    <w:rsid w:val="00761572"/>
    <w:rsid w:val="00765DAF"/>
    <w:rsid w:val="00774E3B"/>
    <w:rsid w:val="007A1CEA"/>
    <w:rsid w:val="007B75AF"/>
    <w:rsid w:val="007C1B66"/>
    <w:rsid w:val="0081138C"/>
    <w:rsid w:val="008C65DF"/>
    <w:rsid w:val="008E6281"/>
    <w:rsid w:val="008E71B9"/>
    <w:rsid w:val="00912688"/>
    <w:rsid w:val="00924B8A"/>
    <w:rsid w:val="009254E9"/>
    <w:rsid w:val="009300DB"/>
    <w:rsid w:val="009554B3"/>
    <w:rsid w:val="009641D3"/>
    <w:rsid w:val="00970224"/>
    <w:rsid w:val="00980542"/>
    <w:rsid w:val="009B11AB"/>
    <w:rsid w:val="009C1D58"/>
    <w:rsid w:val="009D21D7"/>
    <w:rsid w:val="009E4AF7"/>
    <w:rsid w:val="00A87064"/>
    <w:rsid w:val="00A96171"/>
    <w:rsid w:val="00AA3801"/>
    <w:rsid w:val="00AF0923"/>
    <w:rsid w:val="00AF1667"/>
    <w:rsid w:val="00B01D10"/>
    <w:rsid w:val="00B272F7"/>
    <w:rsid w:val="00B768B4"/>
    <w:rsid w:val="00B82F9A"/>
    <w:rsid w:val="00BD4515"/>
    <w:rsid w:val="00BF3663"/>
    <w:rsid w:val="00C10717"/>
    <w:rsid w:val="00C3631D"/>
    <w:rsid w:val="00C368A2"/>
    <w:rsid w:val="00C748FE"/>
    <w:rsid w:val="00CB1826"/>
    <w:rsid w:val="00D00A56"/>
    <w:rsid w:val="00D025D2"/>
    <w:rsid w:val="00D0763C"/>
    <w:rsid w:val="00D309CC"/>
    <w:rsid w:val="00D443E2"/>
    <w:rsid w:val="00D772EE"/>
    <w:rsid w:val="00DA236A"/>
    <w:rsid w:val="00DA2BED"/>
    <w:rsid w:val="00DA3274"/>
    <w:rsid w:val="00DB1294"/>
    <w:rsid w:val="00DC395B"/>
    <w:rsid w:val="00DC64BC"/>
    <w:rsid w:val="00DD3E90"/>
    <w:rsid w:val="00DE2AC7"/>
    <w:rsid w:val="00E039CC"/>
    <w:rsid w:val="00E04445"/>
    <w:rsid w:val="00E33B71"/>
    <w:rsid w:val="00E46999"/>
    <w:rsid w:val="00E92209"/>
    <w:rsid w:val="00EF1DAA"/>
    <w:rsid w:val="00EF226C"/>
    <w:rsid w:val="00EF567E"/>
    <w:rsid w:val="00F06721"/>
    <w:rsid w:val="00F17DE4"/>
    <w:rsid w:val="00F729AF"/>
    <w:rsid w:val="00F739E4"/>
    <w:rsid w:val="00F90554"/>
    <w:rsid w:val="00F933DF"/>
    <w:rsid w:val="00FC4687"/>
    <w:rsid w:val="00FE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1204DAF"/>
  <w15:chartTrackingRefBased/>
  <w15:docId w15:val="{DA3DA9A3-0199-4CF2-918D-A3C6D7F6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  <w:style w:type="character" w:styleId="PlaceholderText">
    <w:name w:val="Placeholder Text"/>
    <w:basedOn w:val="DefaultParagraphFont"/>
    <w:uiPriority w:val="99"/>
    <w:semiHidden/>
    <w:rsid w:val="00176F3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870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65CC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016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65C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65C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5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5C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Awards@assp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ssp.org\Shares\Public\X%20Awards\Technical%20and%20Professional%20Recognition%20Committee\OSEA%20materials\OEA%20Nomination%20Form%202022_updated%20char's%20no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82F5F1A6F4BCDB1ACB7CEC5681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1C917-5D75-4CBC-BCF4-A106F15C2B6D}"/>
      </w:docPartPr>
      <w:docPartBody>
        <w:p w:rsidR="00AC5B1A" w:rsidRDefault="00D421E1">
          <w:pPr>
            <w:pStyle w:val="7C282F5F1A6F4BCDB1ACB7CEC5681C13"/>
          </w:pPr>
          <w:r w:rsidRPr="009556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CD39D-798E-4EDF-B01B-ADEB6D734BAF}"/>
      </w:docPartPr>
      <w:docPartBody>
        <w:p w:rsidR="00AC5B1A" w:rsidRDefault="00D421E1"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8CE3ED66C84D209984FB6E4A7D3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8FB6-7762-4AFF-9FD7-42FB4C9EFE00}"/>
      </w:docPartPr>
      <w:docPartBody>
        <w:p w:rsidR="00AC5B1A" w:rsidRDefault="00D421E1" w:rsidP="00D421E1">
          <w:pPr>
            <w:pStyle w:val="0C8CE3ED66C84D209984FB6E4A7D330C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471305971400D8CB54796F8B6E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19942-8903-4279-A468-D2FF77B24523}"/>
      </w:docPartPr>
      <w:docPartBody>
        <w:p w:rsidR="00AC5B1A" w:rsidRDefault="00D421E1" w:rsidP="00D421E1">
          <w:pPr>
            <w:pStyle w:val="229471305971400D8CB54796F8B6E444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940D10DA43435D924793E2997A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56F30-3960-4A55-9452-F17C392B11E4}"/>
      </w:docPartPr>
      <w:docPartBody>
        <w:p w:rsidR="00AC5B1A" w:rsidRDefault="00D421E1" w:rsidP="00D421E1">
          <w:pPr>
            <w:pStyle w:val="EF940D10DA43435D924793E2997A0664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AF1B77CC9452294BC4797F1779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88153-468D-433E-92DD-78ED56B24C29}"/>
      </w:docPartPr>
      <w:docPartBody>
        <w:p w:rsidR="00AC5B1A" w:rsidRDefault="00D421E1" w:rsidP="00D421E1">
          <w:pPr>
            <w:pStyle w:val="A96AF1B77CC9452294BC4797F1779846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87AB73819B4D85A59A155777326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D0D4A-5C3E-42ED-995C-4C7E798B3924}"/>
      </w:docPartPr>
      <w:docPartBody>
        <w:p w:rsidR="00AC5B1A" w:rsidRDefault="00D421E1" w:rsidP="00D421E1">
          <w:pPr>
            <w:pStyle w:val="6087AB73819B4D85A59A155777326A55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4EDFC2432E4654AC374EE8E13FE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FB404-E277-436E-98CD-A9C21F75DB81}"/>
      </w:docPartPr>
      <w:docPartBody>
        <w:p w:rsidR="00AC5B1A" w:rsidRDefault="00D421E1" w:rsidP="00D421E1">
          <w:pPr>
            <w:pStyle w:val="1D4EDFC2432E4654AC374EE8E13FE0D3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75417C06741E48A23A0DFBDBB4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C763D-68F6-42B5-B873-30080E46A00C}"/>
      </w:docPartPr>
      <w:docPartBody>
        <w:p w:rsidR="00AC5B1A" w:rsidRDefault="00D421E1" w:rsidP="00D421E1">
          <w:pPr>
            <w:pStyle w:val="3B075417C06741E48A23A0DFBDBB4825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3AE154B3164C17BEB5973EAC729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D6FC-1228-43D0-9D96-F7C8FA447B5D}"/>
      </w:docPartPr>
      <w:docPartBody>
        <w:p w:rsidR="00AC5B1A" w:rsidRDefault="00D421E1" w:rsidP="00D421E1">
          <w:pPr>
            <w:pStyle w:val="E33AE154B3164C17BEB5973EAC7294AB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3F0754D7B4A0B94F431120D731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E9B02-AB41-4AF0-982B-86700DDF37AE}"/>
      </w:docPartPr>
      <w:docPartBody>
        <w:p w:rsidR="00AC5B1A" w:rsidRDefault="00D421E1" w:rsidP="00D421E1">
          <w:pPr>
            <w:pStyle w:val="3BC3F0754D7B4A0B94F431120D73153A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E215BF2246B1A7C3804C4365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22DEE-1AC0-4C2A-A09D-35C2C50A913D}"/>
      </w:docPartPr>
      <w:docPartBody>
        <w:p w:rsidR="00AC5B1A" w:rsidRDefault="00D421E1" w:rsidP="00D421E1">
          <w:pPr>
            <w:pStyle w:val="CC32E215BF2246B1A7C3804C43656D88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E37C745ADA4583A1B113570BC91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9BB6E-6DA9-43A0-9C61-5873B376DBB9}"/>
      </w:docPartPr>
      <w:docPartBody>
        <w:p w:rsidR="00AC5B1A" w:rsidRDefault="00D421E1" w:rsidP="00D421E1">
          <w:pPr>
            <w:pStyle w:val="BCE37C745ADA4583A1B113570BC91176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BA82E3A2174BA08307D1EF6071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7CAA9-8603-4754-BF87-DE7C7B4A2854}"/>
      </w:docPartPr>
      <w:docPartBody>
        <w:p w:rsidR="00AC5B1A" w:rsidRDefault="00D421E1" w:rsidP="00D421E1">
          <w:pPr>
            <w:pStyle w:val="56BA82E3A2174BA08307D1EF60711671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88D430A5E458D80808F963F073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7F20A-D718-4712-8B91-E8EB0BC8A271}"/>
      </w:docPartPr>
      <w:docPartBody>
        <w:p w:rsidR="00AC5B1A" w:rsidRDefault="00D421E1" w:rsidP="00D421E1">
          <w:pPr>
            <w:pStyle w:val="AF488D430A5E458D80808F963F073B5B1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2AFC6855814970B30F31F71F97E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B53A9-5137-4576-82A3-326D3517A47E}"/>
      </w:docPartPr>
      <w:docPartBody>
        <w:p w:rsidR="00AC5B1A" w:rsidRDefault="00D421E1" w:rsidP="00D421E1">
          <w:pPr>
            <w:pStyle w:val="022AFC6855814970B30F31F71F97EC8B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4BECD6083944F19F00C1D2F893E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5167D-8D9E-4FDC-9732-57C8F092D540}"/>
      </w:docPartPr>
      <w:docPartBody>
        <w:p w:rsidR="00AC5B1A" w:rsidRDefault="00D421E1" w:rsidP="00D421E1">
          <w:pPr>
            <w:pStyle w:val="774BECD6083944F19F00C1D2F893ED3E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3830694EB2485E86E7797E6DB51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A357-7E6D-4B91-9A59-D18D3E2B8FA7}"/>
      </w:docPartPr>
      <w:docPartBody>
        <w:p w:rsidR="00AC5B1A" w:rsidRDefault="00D421E1" w:rsidP="00D421E1">
          <w:pPr>
            <w:pStyle w:val="1D3830694EB2485E86E7797E6DB516CE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8CEFD8DB094BBB85508606D426C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1CAA-DB2C-416F-84A5-9DB94065E4CF}"/>
      </w:docPartPr>
      <w:docPartBody>
        <w:p w:rsidR="00AC5B1A" w:rsidRDefault="00D421E1" w:rsidP="00D421E1">
          <w:pPr>
            <w:pStyle w:val="9D8CEFD8DB094BBB85508606D426C92D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8D49ACC3044FD874EC26613FAC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16821-B976-437A-B6E3-786D50689889}"/>
      </w:docPartPr>
      <w:docPartBody>
        <w:p w:rsidR="00AC5B1A" w:rsidRDefault="00D421E1" w:rsidP="00D421E1">
          <w:pPr>
            <w:pStyle w:val="F868D49ACC3044FD874EC26613FAC7E2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2BFEC5AF074E008AB21DB4EDB6E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6C46E-D031-4C1C-AC37-EFD6C13D57CD}"/>
      </w:docPartPr>
      <w:docPartBody>
        <w:p w:rsidR="00AC5B1A" w:rsidRDefault="00D421E1" w:rsidP="00D421E1">
          <w:pPr>
            <w:pStyle w:val="FC2BFEC5AF074E008AB21DB4EDB6ECBD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04061173F4513BD6DC868737AE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204A-CB0D-433E-A325-9FBBC3F8E17F}"/>
      </w:docPartPr>
      <w:docPartBody>
        <w:p w:rsidR="00AC5B1A" w:rsidRDefault="00D421E1" w:rsidP="00D421E1">
          <w:pPr>
            <w:pStyle w:val="68204061173F4513BD6DC868737AE0A4"/>
          </w:pPr>
          <w:r w:rsidRPr="0096504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E1"/>
    <w:rsid w:val="00AC5B1A"/>
    <w:rsid w:val="00D4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21E1"/>
    <w:rPr>
      <w:color w:val="808080"/>
    </w:rPr>
  </w:style>
  <w:style w:type="paragraph" w:customStyle="1" w:styleId="7C282F5F1A6F4BCDB1ACB7CEC5681C13">
    <w:name w:val="7C282F5F1A6F4BCDB1ACB7CEC5681C13"/>
  </w:style>
  <w:style w:type="paragraph" w:customStyle="1" w:styleId="022AFC6855814970B30F31F71F97EC8B">
    <w:name w:val="022AFC6855814970B30F31F71F97EC8B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0C8CE3ED66C84D209984FB6E4A7D330C1">
    <w:name w:val="0C8CE3ED66C84D209984FB6E4A7D330C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229471305971400D8CB54796F8B6E4441">
    <w:name w:val="229471305971400D8CB54796F8B6E444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EF940D10DA43435D924793E2997A06641">
    <w:name w:val="EF940D10DA43435D924793E2997A0664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A96AF1B77CC9452294BC4797F17798461">
    <w:name w:val="A96AF1B77CC9452294BC4797F1779846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6087AB73819B4D85A59A155777326A551">
    <w:name w:val="6087AB73819B4D85A59A155777326A55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1D4EDFC2432E4654AC374EE8E13FE0D31">
    <w:name w:val="1D4EDFC2432E4654AC374EE8E13FE0D3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3B075417C06741E48A23A0DFBDBB48251">
    <w:name w:val="3B075417C06741E48A23A0DFBDBB4825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3BC3F0754D7B4A0B94F431120D73153A1">
    <w:name w:val="3BC3F0754D7B4A0B94F431120D73153A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774BECD6083944F19F00C1D2F893ED3E">
    <w:name w:val="774BECD6083944F19F00C1D2F893ED3E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CC32E215BF2246B1A7C3804C43656D881">
    <w:name w:val="CC32E215BF2246B1A7C3804C43656D88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BCE37C745ADA4583A1B113570BC911761">
    <w:name w:val="BCE37C745ADA4583A1B113570BC91176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56BA82E3A2174BA08307D1EF607116711">
    <w:name w:val="56BA82E3A2174BA08307D1EF60711671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E33AE154B3164C17BEB5973EAC7294AB1">
    <w:name w:val="E33AE154B3164C17BEB5973EAC7294AB1"/>
    <w:rsid w:val="00D421E1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AF488D430A5E458D80808F963F073B5B1">
    <w:name w:val="AF488D430A5E458D80808F963F073B5B1"/>
    <w:rsid w:val="00D421E1"/>
    <w:pPr>
      <w:spacing w:after="0" w:line="240" w:lineRule="auto"/>
      <w:ind w:left="720"/>
      <w:contextualSpacing/>
    </w:pPr>
    <w:rPr>
      <w:rFonts w:ascii="Arial" w:eastAsiaTheme="minorHAnsi" w:hAnsi="Arial"/>
      <w:sz w:val="20"/>
      <w:szCs w:val="24"/>
    </w:rPr>
  </w:style>
  <w:style w:type="paragraph" w:customStyle="1" w:styleId="1D3830694EB2485E86E7797E6DB516CE">
    <w:name w:val="1D3830694EB2485E86E7797E6DB516CE"/>
    <w:rsid w:val="00D421E1"/>
    <w:pPr>
      <w:spacing w:after="0" w:line="240" w:lineRule="auto"/>
      <w:ind w:left="720"/>
      <w:contextualSpacing/>
    </w:pPr>
    <w:rPr>
      <w:rFonts w:ascii="Arial" w:eastAsiaTheme="minorHAnsi" w:hAnsi="Arial"/>
      <w:sz w:val="20"/>
      <w:szCs w:val="24"/>
    </w:rPr>
  </w:style>
  <w:style w:type="paragraph" w:customStyle="1" w:styleId="9D8CEFD8DB094BBB85508606D426C92D">
    <w:name w:val="9D8CEFD8DB094BBB85508606D426C92D"/>
    <w:rsid w:val="00D421E1"/>
  </w:style>
  <w:style w:type="paragraph" w:customStyle="1" w:styleId="F868D49ACC3044FD874EC26613FAC7E2">
    <w:name w:val="F868D49ACC3044FD874EC26613FAC7E2"/>
    <w:rsid w:val="00D421E1"/>
  </w:style>
  <w:style w:type="paragraph" w:customStyle="1" w:styleId="FC2BFEC5AF074E008AB21DB4EDB6ECBD">
    <w:name w:val="FC2BFEC5AF074E008AB21DB4EDB6ECBD"/>
    <w:rsid w:val="00D421E1"/>
  </w:style>
  <w:style w:type="paragraph" w:customStyle="1" w:styleId="68204061173F4513BD6DC868737AE0A4">
    <w:name w:val="68204061173F4513BD6DC868737AE0A4"/>
    <w:rsid w:val="00D421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58CBC-0B3C-4FD5-A0EE-93486FAF6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OEA Nomination Form 2022_updated char's notes</Template>
  <TotalTime>56</TotalTime>
  <Pages>3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Stark</dc:creator>
  <cp:keywords/>
  <dc:description/>
  <cp:lastModifiedBy>Angie Stark</cp:lastModifiedBy>
  <cp:revision>44</cp:revision>
  <cp:lastPrinted>2021-03-01T22:10:00Z</cp:lastPrinted>
  <dcterms:created xsi:type="dcterms:W3CDTF">2022-10-12T20:46:00Z</dcterms:created>
  <dcterms:modified xsi:type="dcterms:W3CDTF">2022-10-12T21:44:00Z</dcterms:modified>
</cp:coreProperties>
</file>