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8666" w14:textId="3E01BC5A" w:rsidR="005710C4" w:rsidRDefault="005710C4" w:rsidP="005710C4">
      <w:pPr>
        <w:rPr>
          <w:rFonts w:eastAsia="Calibri" w:cs="Times New Roman"/>
          <w:b/>
          <w:bCs/>
          <w:color w:val="006400"/>
          <w:sz w:val="40"/>
        </w:rPr>
      </w:pPr>
      <w:r w:rsidRPr="005710C4">
        <w:rPr>
          <w:rFonts w:eastAsia="Calibri" w:cs="Times New Roman"/>
        </w:rPr>
        <w:br/>
      </w:r>
      <w:r w:rsidR="00A05FE8">
        <w:rPr>
          <w:rFonts w:eastAsia="Calibri" w:cs="Times New Roman"/>
          <w:b/>
          <w:bCs/>
          <w:color w:val="006400"/>
          <w:sz w:val="40"/>
        </w:rPr>
        <w:t>Advisory Group – Operations Committee Selection Team</w:t>
      </w:r>
    </w:p>
    <w:p w14:paraId="63A39126" w14:textId="3D0C6A5B" w:rsidR="00A05FE8" w:rsidRDefault="00A05FE8" w:rsidP="00A05FE8"/>
    <w:p w14:paraId="2058F23D" w14:textId="5D02B911" w:rsidR="00A05FE8" w:rsidRDefault="00A05FE8" w:rsidP="00A05FE8">
      <w:r>
        <w:t xml:space="preserve">Thank you to everyone who expressed interest in serving on the selection team for the Advisory Group’s Operations Committee.  The selection team below was determined through a lottery. </w:t>
      </w:r>
    </w:p>
    <w:p w14:paraId="4C82B0E5" w14:textId="4CC9145D" w:rsidR="00A05FE8" w:rsidRDefault="00A05FE8" w:rsidP="00094A09"/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3540"/>
        <w:gridCol w:w="3540"/>
      </w:tblGrid>
      <w:tr w:rsidR="00094A09" w:rsidRPr="00094A09" w14:paraId="10FD9220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7CE4C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Name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22761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Advisory Group Member Type</w:t>
            </w:r>
          </w:p>
        </w:tc>
      </w:tr>
      <w:tr w:rsidR="00094A09" w:rsidRPr="00094A09" w14:paraId="7EB58D03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9FF4" w14:textId="0E1F955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 xml:space="preserve">Angela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Ajiri-Oghene</w:t>
            </w:r>
            <w:proofErr w:type="spellEnd"/>
            <w:r w:rsidRPr="00094A09">
              <w:rPr>
                <w:rFonts w:eastAsia="Times New Roman" w:cs="Arial"/>
                <w:color w:val="000000"/>
                <w:szCs w:val="20"/>
              </w:rPr>
              <w:t xml:space="preserve">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Ukponmwan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434AD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121CC07D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FA6D3" w14:textId="6CB0EBA4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 xml:space="preserve">Ashok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Garlapati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FB483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3CD82502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1260B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C.J. Myers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D5B65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Member at Large</w:t>
            </w:r>
          </w:p>
        </w:tc>
      </w:tr>
      <w:tr w:rsidR="00094A09" w:rsidRPr="00094A09" w14:paraId="11DA3A33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0861B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 xml:space="preserve">Delta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Blurton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5A57B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Member at Large</w:t>
            </w:r>
          </w:p>
        </w:tc>
      </w:tr>
      <w:tr w:rsidR="00094A09" w:rsidRPr="00094A09" w14:paraId="7B81DD30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77A2F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 xml:space="preserve">Emmanuel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Winful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75E19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Asst. Admin</w:t>
            </w:r>
          </w:p>
        </w:tc>
      </w:tr>
      <w:tr w:rsidR="00094A09" w:rsidRPr="00094A09" w14:paraId="3DD6A7DE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8129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Frank J Cruice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ACC26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313B5A6F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D639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James Evans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13C18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123D21B7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1596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Jennette Jackson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DFD59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Admin</w:t>
            </w:r>
          </w:p>
        </w:tc>
      </w:tr>
      <w:tr w:rsidR="00094A09" w:rsidRPr="00094A09" w14:paraId="228F3A78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32FFD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Josh Densberger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4D3D5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Member at Large</w:t>
            </w:r>
          </w:p>
        </w:tc>
      </w:tr>
      <w:tr w:rsidR="00094A09" w:rsidRPr="00094A09" w14:paraId="57308A5A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C7E3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Kimberli Harris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B4C72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21E9F983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88FD5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Molly McCall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2E939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03CDBFF2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5ED35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Nicholas Sexton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9E331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225FE9A6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9652F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Omar Whitfield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B6D61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0823B61D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3CC0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Pat Garland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7B7A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24764034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E3240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Philip Azar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AB88A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574DCD7D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DBF6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Sondra Lavoie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85ABD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Member at Large</w:t>
            </w:r>
          </w:p>
        </w:tc>
      </w:tr>
      <w:tr w:rsidR="00094A09" w:rsidRPr="00094A09" w14:paraId="575B7612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12387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Stanley Geist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CDA32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Member at Large</w:t>
            </w:r>
          </w:p>
        </w:tc>
      </w:tr>
      <w:tr w:rsidR="00094A09" w:rsidRPr="00094A09" w14:paraId="6C4F5FC2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D7C6F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Tiffany Barnett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B9DBE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Chapter</w:t>
            </w:r>
          </w:p>
        </w:tc>
      </w:tr>
      <w:tr w:rsidR="00094A09" w:rsidRPr="00094A09" w14:paraId="322BB934" w14:textId="77777777" w:rsidTr="00094A09">
        <w:trPr>
          <w:trHeight w:val="255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9783C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 xml:space="preserve">Todd </w:t>
            </w:r>
            <w:proofErr w:type="spellStart"/>
            <w:r w:rsidRPr="00094A09">
              <w:rPr>
                <w:rFonts w:eastAsia="Times New Roman" w:cs="Arial"/>
                <w:color w:val="000000"/>
                <w:szCs w:val="20"/>
              </w:rPr>
              <w:t>Loushine</w:t>
            </w:r>
            <w:proofErr w:type="spellEnd"/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658DC" w14:textId="77777777" w:rsidR="00094A09" w:rsidRPr="00094A09" w:rsidRDefault="00094A09" w:rsidP="00094A09">
            <w:pPr>
              <w:rPr>
                <w:rFonts w:eastAsia="Times New Roman" w:cs="Arial"/>
                <w:color w:val="000000"/>
                <w:szCs w:val="20"/>
              </w:rPr>
            </w:pPr>
            <w:r w:rsidRPr="00094A09">
              <w:rPr>
                <w:rFonts w:eastAsia="Times New Roman" w:cs="Arial"/>
                <w:color w:val="000000"/>
                <w:szCs w:val="20"/>
              </w:rPr>
              <w:t>Region VP</w:t>
            </w:r>
          </w:p>
        </w:tc>
      </w:tr>
    </w:tbl>
    <w:p w14:paraId="591EFF16" w14:textId="77777777" w:rsidR="00A05FE8" w:rsidRPr="005710C4" w:rsidRDefault="00A05FE8" w:rsidP="00A05FE8"/>
    <w:p w14:paraId="2C6BCF9F" w14:textId="77777777" w:rsidR="005710C4" w:rsidRPr="005710C4" w:rsidRDefault="005710C4" w:rsidP="005710C4">
      <w:pPr>
        <w:rPr>
          <w:rFonts w:eastAsia="Calibri" w:cs="Times New Roman"/>
        </w:rPr>
      </w:pPr>
    </w:p>
    <w:p w14:paraId="113A892B" w14:textId="77777777" w:rsidR="00D309CC" w:rsidRPr="00D309CC" w:rsidRDefault="00D309CC" w:rsidP="005710C4"/>
    <w:sectPr w:rsidR="00D309CC" w:rsidRPr="00D309CC" w:rsidSect="00D309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1DD3" w14:textId="77777777" w:rsidR="00ED12DD" w:rsidRDefault="00ED12DD" w:rsidP="00502582">
      <w:r>
        <w:separator/>
      </w:r>
    </w:p>
  </w:endnote>
  <w:endnote w:type="continuationSeparator" w:id="0">
    <w:p w14:paraId="414B3C12" w14:textId="77777777" w:rsidR="00ED12DD" w:rsidRDefault="00ED12DD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63B9" w14:textId="77777777" w:rsidR="009554B3" w:rsidRDefault="00955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A98ED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4975CB" w14:textId="77777777" w:rsidR="00502582" w:rsidRDefault="00502582" w:rsidP="0050258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5E6A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1883698" wp14:editId="11A34667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E97B0" w14:textId="77777777" w:rsidR="00ED12DD" w:rsidRDefault="00ED12DD" w:rsidP="00502582">
      <w:r>
        <w:separator/>
      </w:r>
    </w:p>
  </w:footnote>
  <w:footnote w:type="continuationSeparator" w:id="0">
    <w:p w14:paraId="2F52F97F" w14:textId="77777777" w:rsidR="00ED12DD" w:rsidRDefault="00ED12DD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0750D" w14:textId="77777777" w:rsidR="00502582" w:rsidRDefault="00783E6F">
    <w:pPr>
      <w:pStyle w:val="Header"/>
    </w:pPr>
    <w:r>
      <w:rPr>
        <w:noProof/>
      </w:rPr>
      <w:pict w14:anchorId="55461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C7B4" w14:textId="77777777" w:rsidR="00502582" w:rsidRDefault="00783E6F">
    <w:pPr>
      <w:pStyle w:val="Header"/>
    </w:pPr>
    <w:r>
      <w:rPr>
        <w:noProof/>
      </w:rPr>
      <w:pict w14:anchorId="7C38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0337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1773A5D2" wp14:editId="4AAD32F1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176561">
    <w:abstractNumId w:val="9"/>
  </w:num>
  <w:num w:numId="2" w16cid:durableId="179666701">
    <w:abstractNumId w:val="7"/>
  </w:num>
  <w:num w:numId="3" w16cid:durableId="555432745">
    <w:abstractNumId w:val="6"/>
  </w:num>
  <w:num w:numId="4" w16cid:durableId="1680425293">
    <w:abstractNumId w:val="5"/>
  </w:num>
  <w:num w:numId="5" w16cid:durableId="2085570178">
    <w:abstractNumId w:val="4"/>
  </w:num>
  <w:num w:numId="6" w16cid:durableId="28578298">
    <w:abstractNumId w:val="8"/>
  </w:num>
  <w:num w:numId="7" w16cid:durableId="344791602">
    <w:abstractNumId w:val="3"/>
  </w:num>
  <w:num w:numId="8" w16cid:durableId="1979798398">
    <w:abstractNumId w:val="2"/>
  </w:num>
  <w:num w:numId="9" w16cid:durableId="1281105317">
    <w:abstractNumId w:val="1"/>
  </w:num>
  <w:num w:numId="10" w16cid:durableId="915941222">
    <w:abstractNumId w:val="0"/>
  </w:num>
  <w:num w:numId="11" w16cid:durableId="100421557">
    <w:abstractNumId w:val="11"/>
  </w:num>
  <w:num w:numId="12" w16cid:durableId="1521851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DD"/>
    <w:rsid w:val="000170F6"/>
    <w:rsid w:val="00094A09"/>
    <w:rsid w:val="000A276A"/>
    <w:rsid w:val="00135060"/>
    <w:rsid w:val="001C1A5A"/>
    <w:rsid w:val="003F7D94"/>
    <w:rsid w:val="0040025F"/>
    <w:rsid w:val="00501BAB"/>
    <w:rsid w:val="00502582"/>
    <w:rsid w:val="00503BAD"/>
    <w:rsid w:val="005710C4"/>
    <w:rsid w:val="0063128E"/>
    <w:rsid w:val="006C36A3"/>
    <w:rsid w:val="006F117F"/>
    <w:rsid w:val="00745CAA"/>
    <w:rsid w:val="00765DAF"/>
    <w:rsid w:val="007C1B66"/>
    <w:rsid w:val="0081138C"/>
    <w:rsid w:val="008E71B9"/>
    <w:rsid w:val="009300DB"/>
    <w:rsid w:val="009554B3"/>
    <w:rsid w:val="00970224"/>
    <w:rsid w:val="009C1D58"/>
    <w:rsid w:val="009D21D7"/>
    <w:rsid w:val="00A05FE8"/>
    <w:rsid w:val="00AF1667"/>
    <w:rsid w:val="00C10717"/>
    <w:rsid w:val="00C748FE"/>
    <w:rsid w:val="00D00A56"/>
    <w:rsid w:val="00D0763C"/>
    <w:rsid w:val="00D309CC"/>
    <w:rsid w:val="00D443E2"/>
    <w:rsid w:val="00DC395B"/>
    <w:rsid w:val="00DE2AC7"/>
    <w:rsid w:val="00E46999"/>
    <w:rsid w:val="00ED12DD"/>
    <w:rsid w:val="00EF567E"/>
    <w:rsid w:val="00F06721"/>
    <w:rsid w:val="00F729AF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8BCF"/>
  <w15:chartTrackingRefBased/>
  <w15:docId w15:val="{17B979A2-4F34-45E0-9365-F4738593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SSP%20Brand\Letterhead\ASSP_Letterhead_Template_UPDATED_210706.dotx" TargetMode="External"/></Relationship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ASSP_Letterhead_Template_UPDATED_210706</Template>
  <TotalTime>1</TotalTime>
  <Pages>1</Pages>
  <Words>123</Words>
  <Characters>659</Characters>
  <Application>Microsoft Office Word</Application>
  <DocSecurity>0</DocSecurity>
  <Lines>17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Dallas Tomlin</dc:creator>
  <cp:keywords/>
  <dc:description/>
  <cp:lastModifiedBy>Dallas Tomlin</cp:lastModifiedBy>
  <cp:revision>2</cp:revision>
  <cp:lastPrinted>2021-03-01T22:10:00Z</cp:lastPrinted>
  <dcterms:created xsi:type="dcterms:W3CDTF">2022-10-25T19:37:00Z</dcterms:created>
  <dcterms:modified xsi:type="dcterms:W3CDTF">2022-10-25T19:37:00Z</dcterms:modified>
</cp:coreProperties>
</file>